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267" w:rsidRPr="00BC3679" w:rsidRDefault="00307474" w:rsidP="003B518B">
      <w:pPr>
        <w:jc w:val="center"/>
        <w:rPr>
          <w:rFonts w:ascii="Arial" w:hAnsi="Arial" w:cs="Arial"/>
          <w:b/>
          <w:color w:val="323E4F" w:themeColor="text2" w:themeShade="BF"/>
          <w:lang w:val="el-GR"/>
        </w:rPr>
      </w:pPr>
      <w:r w:rsidRPr="00BC3679">
        <w:rPr>
          <w:rFonts w:ascii="Arial" w:hAnsi="Arial" w:cs="Arial"/>
          <w:b/>
          <w:color w:val="323E4F" w:themeColor="text2" w:themeShade="BF"/>
          <w:lang w:val="el-GR"/>
        </w:rPr>
        <w:t xml:space="preserve">ΦΟΡΜΑ ΠΑΡΑΔΟΣΗΣ-ΠΑΡΑΛΑΒΗΣ </w:t>
      </w:r>
      <w:r w:rsidR="008E2AA7" w:rsidRPr="00BC3679">
        <w:rPr>
          <w:rFonts w:ascii="Arial" w:hAnsi="Arial" w:cs="Arial"/>
          <w:b/>
          <w:color w:val="323E4F" w:themeColor="text2" w:themeShade="BF"/>
        </w:rPr>
        <w:t>LAPTOP</w:t>
      </w:r>
      <w:r w:rsidR="009F1B4F" w:rsidRPr="00BC3679">
        <w:rPr>
          <w:rFonts w:ascii="Arial" w:hAnsi="Arial" w:cs="Arial"/>
          <w:b/>
          <w:color w:val="323E4F" w:themeColor="text2" w:themeShade="BF"/>
          <w:lang w:val="el-GR"/>
        </w:rPr>
        <w:t xml:space="preserve"> - </w:t>
      </w:r>
      <w:r w:rsidR="009F1B4F" w:rsidRPr="00BC3679">
        <w:rPr>
          <w:rFonts w:ascii="Arial" w:hAnsi="Arial" w:cs="Arial"/>
          <w:b/>
          <w:color w:val="323E4F" w:themeColor="text2" w:themeShade="BF"/>
        </w:rPr>
        <w:t>TABLET</w:t>
      </w:r>
    </w:p>
    <w:p w:rsidR="00356EC0" w:rsidRPr="00BC3679" w:rsidRDefault="00356EC0" w:rsidP="003B518B">
      <w:pPr>
        <w:jc w:val="center"/>
        <w:rPr>
          <w:rFonts w:ascii="Arial" w:hAnsi="Arial" w:cs="Arial"/>
          <w:b/>
          <w:color w:val="323E4F" w:themeColor="text2" w:themeShade="BF"/>
          <w:lang w:val="el-GR"/>
        </w:rPr>
      </w:pPr>
      <w:r w:rsidRPr="00BC3679">
        <w:rPr>
          <w:rFonts w:ascii="Arial" w:hAnsi="Arial" w:cs="Arial"/>
          <w:b/>
          <w:color w:val="323E4F" w:themeColor="text2" w:themeShade="BF"/>
          <w:lang w:val="el-GR"/>
        </w:rPr>
        <w:t>(Ορισμένου Χρόνου)</w:t>
      </w:r>
    </w:p>
    <w:p w:rsidR="00C933CB" w:rsidRPr="00BC3679" w:rsidRDefault="00C933CB" w:rsidP="002D2803">
      <w:pPr>
        <w:rPr>
          <w:rFonts w:ascii="Arial" w:hAnsi="Arial" w:cs="Arial"/>
          <w:b/>
          <w:color w:val="323E4F" w:themeColor="text2" w:themeShade="BF"/>
          <w:sz w:val="16"/>
          <w:szCs w:val="16"/>
          <w:lang w:val="el-GR"/>
        </w:rPr>
      </w:pPr>
    </w:p>
    <w:p w:rsidR="006305A6" w:rsidRPr="00BC3679" w:rsidRDefault="006305A6" w:rsidP="006305A6">
      <w:pPr>
        <w:jc w:val="right"/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</w:pPr>
      <w:r w:rsidRPr="00BC3679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IT</w:t>
      </w:r>
      <w:r w:rsidR="0089199C" w:rsidRPr="00BC3679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_01</w:t>
      </w:r>
      <w:r w:rsidR="0089199C" w:rsidRPr="00BC3679">
        <w:rPr>
          <w:rFonts w:ascii="Arial" w:hAnsi="Arial" w:cs="Arial"/>
          <w:b/>
          <w:color w:val="323E4F" w:themeColor="text2" w:themeShade="BF"/>
          <w:sz w:val="20"/>
          <w:szCs w:val="20"/>
          <w:u w:val="single"/>
          <w:lang w:val="el-GR"/>
        </w:rPr>
        <w:t>.</w:t>
      </w:r>
      <w:r w:rsidRPr="00BC3679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FORM</w:t>
      </w:r>
      <w:r w:rsidR="0089199C" w:rsidRPr="00BC3679">
        <w:rPr>
          <w:rFonts w:ascii="Arial" w:hAnsi="Arial" w:cs="Arial"/>
          <w:b/>
          <w:color w:val="323E4F" w:themeColor="text2" w:themeShade="BF"/>
          <w:sz w:val="20"/>
          <w:szCs w:val="20"/>
          <w:u w:val="single"/>
          <w:lang w:val="el-GR"/>
        </w:rPr>
        <w:t>.</w:t>
      </w:r>
      <w:r w:rsidRPr="00BC3679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A</w:t>
      </w:r>
    </w:p>
    <w:p w:rsidR="0011735F" w:rsidRPr="00BC3679" w:rsidRDefault="0011735F" w:rsidP="00C933CB">
      <w:pPr>
        <w:jc w:val="right"/>
        <w:rPr>
          <w:rFonts w:ascii="Arial" w:hAnsi="Arial" w:cs="Arial"/>
          <w:color w:val="323E4F" w:themeColor="text2" w:themeShade="BF"/>
          <w:lang w:val="el-GR"/>
        </w:rPr>
      </w:pP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1401"/>
        <w:gridCol w:w="3807"/>
        <w:gridCol w:w="1419"/>
        <w:gridCol w:w="2871"/>
      </w:tblGrid>
      <w:tr w:rsidR="00BC3679" w:rsidRPr="00BC3679" w:rsidTr="00506D8E">
        <w:tc>
          <w:tcPr>
            <w:tcW w:w="9498" w:type="dxa"/>
            <w:gridSpan w:val="4"/>
            <w:vAlign w:val="center"/>
          </w:tcPr>
          <w:p w:rsidR="00307474" w:rsidRPr="00BC3679" w:rsidRDefault="00307474" w:rsidP="00307474">
            <w:pPr>
              <w:jc w:val="center"/>
              <w:rPr>
                <w:rFonts w:ascii="Arial" w:hAnsi="Arial" w:cs="Arial"/>
                <w:b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b/>
                <w:color w:val="323E4F" w:themeColor="text2" w:themeShade="BF"/>
                <w:lang w:val="el-GR"/>
              </w:rPr>
              <w:t>ΣΤΟΙΧΕΙΑ ΕΡΓΑΖΟΜΕΝΟΥ</w:t>
            </w:r>
          </w:p>
        </w:tc>
      </w:tr>
      <w:tr w:rsidR="00BC3679" w:rsidRPr="00BC3679" w:rsidTr="00BE29F5">
        <w:tc>
          <w:tcPr>
            <w:tcW w:w="1328" w:type="dxa"/>
            <w:vAlign w:val="center"/>
          </w:tcPr>
          <w:p w:rsidR="00307474" w:rsidRPr="00BC3679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Όνομα:</w:t>
            </w:r>
          </w:p>
        </w:tc>
        <w:tc>
          <w:tcPr>
            <w:tcW w:w="3899" w:type="dxa"/>
            <w:vAlign w:val="center"/>
          </w:tcPr>
          <w:p w:rsidR="00307474" w:rsidRPr="00BC3679" w:rsidRDefault="00307474" w:rsidP="00963A8A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  <w:tc>
          <w:tcPr>
            <w:tcW w:w="1333" w:type="dxa"/>
            <w:vAlign w:val="center"/>
          </w:tcPr>
          <w:p w:rsidR="00307474" w:rsidRPr="00BC3679" w:rsidRDefault="00307474" w:rsidP="00307474">
            <w:pPr>
              <w:rPr>
                <w:rFonts w:ascii="Arial" w:eastAsia="Times New Roman" w:hAnsi="Arial" w:cs="Arial"/>
                <w:bCs/>
                <w:color w:val="323E4F" w:themeColor="text2" w:themeShade="BF"/>
                <w:lang w:val="el-GR" w:eastAsia="el-GR"/>
              </w:rPr>
            </w:pPr>
            <w:r w:rsidRPr="00BC3679">
              <w:rPr>
                <w:rFonts w:ascii="Arial" w:hAnsi="Arial" w:cs="Arial"/>
                <w:bCs/>
                <w:color w:val="323E4F" w:themeColor="text2" w:themeShade="BF"/>
                <w:lang w:val="el-GR"/>
              </w:rPr>
              <w:t>Τμήμα:</w:t>
            </w:r>
          </w:p>
        </w:tc>
        <w:tc>
          <w:tcPr>
            <w:tcW w:w="2938" w:type="dxa"/>
            <w:vAlign w:val="center"/>
          </w:tcPr>
          <w:p w:rsidR="00307474" w:rsidRPr="00BC3679" w:rsidRDefault="00307474" w:rsidP="00963A8A">
            <w:pPr>
              <w:rPr>
                <w:rFonts w:ascii="Arial" w:hAnsi="Arial" w:cs="Arial"/>
                <w:color w:val="323E4F" w:themeColor="text2" w:themeShade="BF"/>
              </w:rPr>
            </w:pPr>
          </w:p>
        </w:tc>
      </w:tr>
      <w:tr w:rsidR="00BC3679" w:rsidRPr="00BC3679" w:rsidTr="00BE29F5">
        <w:tc>
          <w:tcPr>
            <w:tcW w:w="1328" w:type="dxa"/>
            <w:vAlign w:val="center"/>
          </w:tcPr>
          <w:p w:rsidR="00307474" w:rsidRPr="00BC3679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Επίθετο:</w:t>
            </w:r>
          </w:p>
        </w:tc>
        <w:tc>
          <w:tcPr>
            <w:tcW w:w="3899" w:type="dxa"/>
            <w:vAlign w:val="center"/>
          </w:tcPr>
          <w:p w:rsidR="00307474" w:rsidRPr="00BC3679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  <w:tc>
          <w:tcPr>
            <w:tcW w:w="1333" w:type="dxa"/>
            <w:vAlign w:val="center"/>
          </w:tcPr>
          <w:p w:rsidR="00307474" w:rsidRPr="00BC3679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Θέση:</w:t>
            </w:r>
          </w:p>
        </w:tc>
        <w:tc>
          <w:tcPr>
            <w:tcW w:w="2938" w:type="dxa"/>
            <w:vAlign w:val="center"/>
          </w:tcPr>
          <w:p w:rsidR="00307474" w:rsidRPr="00BC3679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6305A6" w:rsidRPr="00BC3679" w:rsidTr="00BE29F5">
        <w:tc>
          <w:tcPr>
            <w:tcW w:w="1328" w:type="dxa"/>
            <w:vAlign w:val="center"/>
          </w:tcPr>
          <w:p w:rsidR="00BE29F5" w:rsidRPr="00BC3679" w:rsidRDefault="00BE29F5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Παραλαβή:</w:t>
            </w:r>
          </w:p>
        </w:tc>
        <w:tc>
          <w:tcPr>
            <w:tcW w:w="3899" w:type="dxa"/>
            <w:vAlign w:val="center"/>
          </w:tcPr>
          <w:p w:rsidR="00BE29F5" w:rsidRPr="00BC3679" w:rsidRDefault="00ED780B" w:rsidP="00BE29F5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  <w:sdt>
              <w:sdtPr>
                <w:rPr>
                  <w:rFonts w:ascii="Arial" w:hAnsi="Arial" w:cs="Arial"/>
                  <w:color w:val="323E4F" w:themeColor="text2" w:themeShade="BF"/>
                  <w:sz w:val="28"/>
                  <w:szCs w:val="28"/>
                  <w:lang w:val="el-GR"/>
                </w:rPr>
                <w:id w:val="-44054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810" w:rsidRPr="00BC3679">
                  <w:rPr>
                    <w:rFonts w:ascii="MS Gothic" w:eastAsia="MS Gothic" w:hAnsi="MS Gothic" w:cs="Arial" w:hint="eastAsia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sdtContent>
            </w:sdt>
          </w:p>
        </w:tc>
        <w:tc>
          <w:tcPr>
            <w:tcW w:w="1333" w:type="dxa"/>
            <w:vAlign w:val="center"/>
          </w:tcPr>
          <w:p w:rsidR="00BE29F5" w:rsidRPr="00BC3679" w:rsidRDefault="00BE29F5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Παράδοση:</w:t>
            </w:r>
          </w:p>
        </w:tc>
        <w:tc>
          <w:tcPr>
            <w:tcW w:w="2938" w:type="dxa"/>
            <w:vAlign w:val="center"/>
          </w:tcPr>
          <w:p w:rsidR="00BE29F5" w:rsidRPr="00BC3679" w:rsidRDefault="00ED780B" w:rsidP="00BE29F5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  <w:sdt>
              <w:sdtPr>
                <w:rPr>
                  <w:rFonts w:ascii="Arial" w:hAnsi="Arial" w:cs="Arial"/>
                  <w:color w:val="323E4F" w:themeColor="text2" w:themeShade="BF"/>
                  <w:sz w:val="28"/>
                  <w:szCs w:val="28"/>
                  <w:lang w:val="el-GR"/>
                </w:rPr>
                <w:id w:val="44435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9F5" w:rsidRPr="00BC3679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sdtContent>
            </w:sdt>
          </w:p>
        </w:tc>
      </w:tr>
    </w:tbl>
    <w:p w:rsidR="00C933CB" w:rsidRPr="00BC3679" w:rsidRDefault="00C933CB" w:rsidP="00307474">
      <w:pPr>
        <w:rPr>
          <w:rFonts w:ascii="Arial" w:hAnsi="Arial" w:cs="Arial"/>
          <w:color w:val="323E4F" w:themeColor="text2" w:themeShade="BF"/>
          <w:sz w:val="16"/>
          <w:szCs w:val="16"/>
          <w:lang w:val="el-GR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2410"/>
        <w:gridCol w:w="7087"/>
      </w:tblGrid>
      <w:tr w:rsidR="00BC3679" w:rsidRPr="00BC3679" w:rsidTr="00143045">
        <w:tc>
          <w:tcPr>
            <w:tcW w:w="9497" w:type="dxa"/>
            <w:gridSpan w:val="2"/>
          </w:tcPr>
          <w:p w:rsidR="000958E4" w:rsidRPr="00BC3679" w:rsidRDefault="000958E4" w:rsidP="000958E4">
            <w:pPr>
              <w:jc w:val="center"/>
              <w:rPr>
                <w:rFonts w:ascii="Arial" w:hAnsi="Arial" w:cs="Arial"/>
                <w:b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b/>
                <w:color w:val="323E4F" w:themeColor="text2" w:themeShade="BF"/>
                <w:lang w:val="el-GR"/>
              </w:rPr>
              <w:t>ΣΤΟΙΧΕΙΑ ΕΞΟΠΛΙΣΜΟΥ</w:t>
            </w:r>
          </w:p>
        </w:tc>
      </w:tr>
      <w:tr w:rsidR="00BC3679" w:rsidRPr="00BC3679" w:rsidTr="008E2AA7">
        <w:tc>
          <w:tcPr>
            <w:tcW w:w="2410" w:type="dxa"/>
          </w:tcPr>
          <w:p w:rsidR="000958E4" w:rsidRPr="00BC3679" w:rsidRDefault="008E2AA7" w:rsidP="008E2AA7">
            <w:pPr>
              <w:rPr>
                <w:rFonts w:ascii="Arial" w:hAnsi="Arial" w:cs="Arial"/>
                <w:color w:val="323E4F" w:themeColor="text2" w:themeShade="BF"/>
              </w:rPr>
            </w:pPr>
            <w:r w:rsidRPr="00BC3679">
              <w:rPr>
                <w:rFonts w:ascii="Arial" w:hAnsi="Arial" w:cs="Arial"/>
                <w:color w:val="323E4F" w:themeColor="text2" w:themeShade="BF"/>
              </w:rPr>
              <w:t xml:space="preserve">Laptop </w:t>
            </w:r>
            <w:r w:rsidR="000958E4" w:rsidRPr="00BC3679">
              <w:rPr>
                <w:rFonts w:ascii="Arial" w:hAnsi="Arial" w:cs="Arial"/>
                <w:color w:val="323E4F" w:themeColor="text2" w:themeShade="BF"/>
              </w:rPr>
              <w:t>Model</w:t>
            </w:r>
            <w:r w:rsidR="00C24707"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 xml:space="preserve"> - </w:t>
            </w:r>
            <w:r w:rsidR="00C24707" w:rsidRPr="00BC3679">
              <w:rPr>
                <w:rFonts w:ascii="Arial" w:hAnsi="Arial" w:cs="Arial"/>
                <w:color w:val="323E4F" w:themeColor="text2" w:themeShade="BF"/>
              </w:rPr>
              <w:t>OS</w:t>
            </w:r>
          </w:p>
        </w:tc>
        <w:tc>
          <w:tcPr>
            <w:tcW w:w="7087" w:type="dxa"/>
          </w:tcPr>
          <w:p w:rsidR="000958E4" w:rsidRPr="00BC3679" w:rsidRDefault="000958E4" w:rsidP="00307474">
            <w:pPr>
              <w:rPr>
                <w:rFonts w:ascii="Arial" w:hAnsi="Arial" w:cs="Arial"/>
                <w:color w:val="323E4F" w:themeColor="text2" w:themeShade="BF"/>
              </w:rPr>
            </w:pPr>
          </w:p>
        </w:tc>
      </w:tr>
      <w:tr w:rsidR="00BC3679" w:rsidRPr="00BC3679" w:rsidTr="008E2AA7">
        <w:tc>
          <w:tcPr>
            <w:tcW w:w="2410" w:type="dxa"/>
          </w:tcPr>
          <w:p w:rsidR="00174043" w:rsidRPr="00BC3679" w:rsidRDefault="0027160D" w:rsidP="008E2AA7">
            <w:pPr>
              <w:rPr>
                <w:rFonts w:ascii="Arial" w:hAnsi="Arial" w:cs="Arial"/>
                <w:color w:val="323E4F" w:themeColor="text2" w:themeShade="BF"/>
              </w:rPr>
            </w:pPr>
            <w:r w:rsidRPr="00BC3679">
              <w:rPr>
                <w:rFonts w:ascii="Arial" w:hAnsi="Arial" w:cs="Arial"/>
                <w:color w:val="323E4F" w:themeColor="text2" w:themeShade="BF"/>
              </w:rPr>
              <w:t xml:space="preserve">USB </w:t>
            </w:r>
            <w:r w:rsidR="00174043" w:rsidRPr="00BC3679">
              <w:rPr>
                <w:rFonts w:ascii="Arial" w:hAnsi="Arial" w:cs="Arial"/>
                <w:color w:val="323E4F" w:themeColor="text2" w:themeShade="BF"/>
              </w:rPr>
              <w:t xml:space="preserve">Mouse </w:t>
            </w:r>
          </w:p>
        </w:tc>
        <w:sdt>
          <w:sdtPr>
            <w:rPr>
              <w:rFonts w:ascii="Arial" w:hAnsi="Arial" w:cs="Arial"/>
              <w:color w:val="323E4F" w:themeColor="text2" w:themeShade="BF"/>
              <w:sz w:val="28"/>
              <w:szCs w:val="28"/>
              <w:lang w:val="el-GR"/>
            </w:rPr>
            <w:id w:val="1150949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7" w:type="dxa"/>
              </w:tcPr>
              <w:p w:rsidR="00174043" w:rsidRPr="00BC3679" w:rsidRDefault="009F1B4F" w:rsidP="00307474">
                <w:pPr>
                  <w:rPr>
                    <w:rFonts w:ascii="Arial" w:hAnsi="Arial" w:cs="Arial"/>
                    <w:color w:val="323E4F" w:themeColor="text2" w:themeShade="BF"/>
                    <w:lang w:val="el-GR"/>
                  </w:rPr>
                </w:pPr>
                <w:r w:rsidRPr="00BC3679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p>
            </w:tc>
          </w:sdtContent>
        </w:sdt>
      </w:tr>
      <w:tr w:rsidR="00BC3679" w:rsidRPr="00BC3679" w:rsidTr="008E2AA7">
        <w:tc>
          <w:tcPr>
            <w:tcW w:w="2410" w:type="dxa"/>
          </w:tcPr>
          <w:p w:rsidR="000958E4" w:rsidRPr="00BC3679" w:rsidRDefault="000958E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Φορτιστής</w:t>
            </w:r>
          </w:p>
        </w:tc>
        <w:sdt>
          <w:sdtPr>
            <w:rPr>
              <w:rFonts w:ascii="Arial" w:hAnsi="Arial" w:cs="Arial"/>
              <w:color w:val="323E4F" w:themeColor="text2" w:themeShade="BF"/>
              <w:sz w:val="28"/>
              <w:szCs w:val="28"/>
              <w:lang w:val="el-GR"/>
            </w:rPr>
            <w:id w:val="-1989468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7" w:type="dxa"/>
              </w:tcPr>
              <w:p w:rsidR="000958E4" w:rsidRPr="00BC3679" w:rsidRDefault="009F1B4F" w:rsidP="00307474">
                <w:pPr>
                  <w:rPr>
                    <w:rFonts w:ascii="Arial" w:hAnsi="Arial" w:cs="Arial"/>
                    <w:color w:val="323E4F" w:themeColor="text2" w:themeShade="BF"/>
                    <w:lang w:val="el-GR"/>
                  </w:rPr>
                </w:pPr>
                <w:r w:rsidRPr="00BC3679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p>
            </w:tc>
          </w:sdtContent>
        </w:sdt>
      </w:tr>
      <w:tr w:rsidR="000958E4" w:rsidRPr="00BC3679" w:rsidTr="008E2AA7">
        <w:tc>
          <w:tcPr>
            <w:tcW w:w="2410" w:type="dxa"/>
          </w:tcPr>
          <w:p w:rsidR="000958E4" w:rsidRPr="00BC3679" w:rsidRDefault="008E2AA7" w:rsidP="008E2AA7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Τσάντα</w:t>
            </w:r>
            <w:r w:rsidR="000958E4"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 xml:space="preserve"> Μεταφοράς</w:t>
            </w:r>
          </w:p>
        </w:tc>
        <w:sdt>
          <w:sdtPr>
            <w:rPr>
              <w:rFonts w:ascii="Arial" w:hAnsi="Arial" w:cs="Arial"/>
              <w:color w:val="323E4F" w:themeColor="text2" w:themeShade="BF"/>
              <w:sz w:val="28"/>
              <w:szCs w:val="28"/>
              <w:lang w:val="el-GR"/>
            </w:rPr>
            <w:id w:val="104703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7" w:type="dxa"/>
              </w:tcPr>
              <w:p w:rsidR="000958E4" w:rsidRPr="00BC3679" w:rsidRDefault="009F1B4F" w:rsidP="00307474">
                <w:pPr>
                  <w:rPr>
                    <w:rFonts w:ascii="Arial" w:hAnsi="Arial" w:cs="Arial"/>
                    <w:color w:val="323E4F" w:themeColor="text2" w:themeShade="BF"/>
                    <w:lang w:val="el-GR"/>
                  </w:rPr>
                </w:pPr>
                <w:r w:rsidRPr="00BC3679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p>
            </w:tc>
          </w:sdtContent>
        </w:sdt>
      </w:tr>
    </w:tbl>
    <w:p w:rsidR="00F47F5D" w:rsidRPr="00BC3679" w:rsidRDefault="00F47F5D" w:rsidP="00EA34F4">
      <w:pPr>
        <w:jc w:val="both"/>
        <w:rPr>
          <w:rFonts w:ascii="Arial" w:hAnsi="Arial" w:cs="Arial"/>
          <w:color w:val="323E4F" w:themeColor="text2" w:themeShade="BF"/>
          <w:sz w:val="16"/>
          <w:szCs w:val="16"/>
          <w:lang w:val="el-GR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4678"/>
        <w:gridCol w:w="4819"/>
      </w:tblGrid>
      <w:tr w:rsidR="00BC3679" w:rsidRPr="00BC3679" w:rsidTr="0081065C">
        <w:tc>
          <w:tcPr>
            <w:tcW w:w="9497" w:type="dxa"/>
            <w:gridSpan w:val="2"/>
          </w:tcPr>
          <w:p w:rsidR="008773E5" w:rsidRPr="00BC3679" w:rsidRDefault="008773E5" w:rsidP="0081065C">
            <w:pPr>
              <w:jc w:val="center"/>
              <w:rPr>
                <w:rFonts w:ascii="Arial" w:hAnsi="Arial" w:cs="Arial"/>
                <w:b/>
                <w:color w:val="323E4F" w:themeColor="text2" w:themeShade="BF"/>
                <w:lang w:val="el-GR"/>
              </w:rPr>
            </w:pPr>
            <w:r w:rsidRPr="00BC3679">
              <w:rPr>
                <w:rFonts w:ascii="Arial" w:hAnsi="Arial" w:cs="Arial"/>
                <w:b/>
                <w:color w:val="323E4F" w:themeColor="text2" w:themeShade="BF"/>
                <w:lang w:val="el-GR"/>
              </w:rPr>
              <w:t>ΔΙΑΡΚΕΙΑ ΧΡΗΣΗΣ</w:t>
            </w:r>
          </w:p>
        </w:tc>
      </w:tr>
      <w:tr w:rsidR="008773E5" w:rsidRPr="00BC3679" w:rsidTr="008773E5">
        <w:tc>
          <w:tcPr>
            <w:tcW w:w="4678" w:type="dxa"/>
          </w:tcPr>
          <w:p w:rsidR="008773E5" w:rsidRPr="00BC3679" w:rsidRDefault="00C24707" w:rsidP="00ED780B">
            <w:pPr>
              <w:rPr>
                <w:rFonts w:ascii="Arial" w:hAnsi="Arial" w:cs="Arial"/>
                <w:color w:val="323E4F" w:themeColor="text2" w:themeShade="BF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Παραλαβή</w:t>
            </w:r>
            <w:r w:rsidR="008773E5" w:rsidRPr="00BC3679">
              <w:rPr>
                <w:rFonts w:ascii="Arial" w:hAnsi="Arial" w:cs="Arial"/>
                <w:color w:val="323E4F" w:themeColor="text2" w:themeShade="BF"/>
              </w:rPr>
              <w:t xml:space="preserve">:     </w:t>
            </w:r>
            <w:sdt>
              <w:sdtPr>
                <w:rPr>
                  <w:rFonts w:ascii="Arial" w:hAnsi="Arial" w:cs="Arial"/>
                  <w:color w:val="323E4F" w:themeColor="text2" w:themeShade="BF"/>
                  <w:lang w:val="el-GR"/>
                </w:rPr>
                <w:id w:val="-1478448301"/>
                <w:placeholder>
                  <w:docPart w:val="DefaultPlaceholder_1081868576"/>
                </w:placeholder>
                <w:showingPlcHdr/>
                <w:date w:fullDate="2019-06-16T00:00:00Z">
                  <w:dateFormat w:val="dd/M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ED780B" w:rsidRPr="00126329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4819" w:type="dxa"/>
          </w:tcPr>
          <w:p w:rsidR="008773E5" w:rsidRPr="00BC3679" w:rsidRDefault="008773E5" w:rsidP="00ED780B">
            <w:pPr>
              <w:rPr>
                <w:rFonts w:ascii="Arial" w:hAnsi="Arial" w:cs="Arial"/>
                <w:color w:val="323E4F" w:themeColor="text2" w:themeShade="BF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lang w:val="el-GR"/>
              </w:rPr>
              <w:t>Επιστροφή</w:t>
            </w:r>
            <w:r w:rsidRPr="00BC3679">
              <w:rPr>
                <w:rFonts w:ascii="Arial" w:hAnsi="Arial" w:cs="Arial"/>
                <w:color w:val="323E4F" w:themeColor="text2" w:themeShade="BF"/>
              </w:rPr>
              <w:t xml:space="preserve">:    </w:t>
            </w:r>
            <w:sdt>
              <w:sdtPr>
                <w:rPr>
                  <w:rFonts w:ascii="Arial" w:hAnsi="Arial" w:cs="Arial"/>
                  <w:color w:val="323E4F" w:themeColor="text2" w:themeShade="BF"/>
                  <w:lang w:val="el-GR"/>
                </w:rPr>
                <w:id w:val="-316882612"/>
                <w:placeholder>
                  <w:docPart w:val="DefaultPlaceholder_1081868576"/>
                </w:placeholder>
                <w:showingPlcHdr/>
                <w:date w:fullDate="2019-07-01T00:00:00Z">
                  <w:dateFormat w:val="dd/M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ED780B" w:rsidRPr="00126329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:rsidR="008773E5" w:rsidRPr="00BC3679" w:rsidRDefault="008773E5" w:rsidP="00EA34F4">
      <w:pPr>
        <w:jc w:val="both"/>
        <w:rPr>
          <w:rFonts w:ascii="Arial" w:hAnsi="Arial" w:cs="Arial"/>
          <w:color w:val="323E4F" w:themeColor="text2" w:themeShade="BF"/>
          <w:sz w:val="16"/>
          <w:szCs w:val="16"/>
        </w:rPr>
      </w:pPr>
    </w:p>
    <w:p w:rsidR="00BC5BD2" w:rsidRPr="00BC3679" w:rsidRDefault="00BC5BD2" w:rsidP="00EA34F4">
      <w:pPr>
        <w:jc w:val="both"/>
        <w:rPr>
          <w:rFonts w:ascii="Arial" w:hAnsi="Arial" w:cs="Arial"/>
          <w:color w:val="323E4F" w:themeColor="text2" w:themeShade="BF"/>
          <w:sz w:val="22"/>
          <w:szCs w:val="22"/>
          <w:lang w:val="el-GR"/>
        </w:rPr>
      </w:pPr>
      <w:r w:rsidRPr="00BC3679">
        <w:rPr>
          <w:rFonts w:ascii="Arial" w:hAnsi="Arial" w:cs="Arial"/>
          <w:color w:val="323E4F" w:themeColor="text2" w:themeShade="BF"/>
          <w:sz w:val="22"/>
          <w:szCs w:val="22"/>
          <w:lang w:val="el-GR"/>
        </w:rPr>
        <w:t>Με την υπογραφή και παραλαβή του εξοπλισμού ο εργαζόμενος συναίνει και αποδέχεται ανεπιφύλακτα τους παρακάτω όρους</w:t>
      </w:r>
      <w:r w:rsidR="007B198E" w:rsidRPr="00BC3679">
        <w:rPr>
          <w:rFonts w:ascii="Arial" w:hAnsi="Arial" w:cs="Arial"/>
          <w:color w:val="323E4F" w:themeColor="text2" w:themeShade="BF"/>
          <w:sz w:val="22"/>
          <w:szCs w:val="22"/>
          <w:lang w:val="el-GR"/>
        </w:rPr>
        <w:t>:</w:t>
      </w:r>
    </w:p>
    <w:p w:rsidR="00BC5BD2" w:rsidRPr="00BC3679" w:rsidRDefault="00BC5BD2" w:rsidP="00EA34F4">
      <w:pPr>
        <w:jc w:val="both"/>
        <w:rPr>
          <w:rFonts w:ascii="Arial" w:hAnsi="Arial" w:cs="Arial"/>
          <w:color w:val="323E4F" w:themeColor="text2" w:themeShade="BF"/>
          <w:sz w:val="16"/>
          <w:szCs w:val="16"/>
          <w:lang w:val="el-GR"/>
        </w:rPr>
      </w:pPr>
    </w:p>
    <w:p w:rsidR="00F47F5D" w:rsidRPr="00BC3679" w:rsidRDefault="00F47F5D" w:rsidP="00F47F5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323E4F" w:themeColor="text2" w:themeShade="BF"/>
          <w:sz w:val="20"/>
          <w:szCs w:val="20"/>
          <w:lang w:val="el-GR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lastRenderedPageBreak/>
        <w:t>Σε περίπτωση βλάβης με υπαιτιότητα του χρήστη, το κόστος επιδιόρθωσης επιβαρύνει τον ίδιο.</w:t>
      </w:r>
    </w:p>
    <w:p w:rsidR="00F47F5D" w:rsidRPr="00BC3679" w:rsidRDefault="00F47F5D" w:rsidP="00296F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323E4F" w:themeColor="text2" w:themeShade="BF"/>
          <w:sz w:val="20"/>
          <w:szCs w:val="20"/>
          <w:lang w:val="el-GR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Σε περίπτωση απώλειας της συσκευής, η αντικατάστασ</w:t>
      </w:r>
      <w:r w:rsidR="00296F2A" w:rsidRPr="00BC3679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ή της επιβαρύνει τον εργαζόμενο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.</w:t>
      </w:r>
    </w:p>
    <w:p w:rsidR="007B198E" w:rsidRPr="00BC3679" w:rsidRDefault="00BC5BD2" w:rsidP="007B19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323E4F" w:themeColor="text2" w:themeShade="BF"/>
          <w:sz w:val="20"/>
          <w:szCs w:val="20"/>
          <w:lang w:val="el-GR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Ο εργαζόμενος θα χρησιμοποιεί τον εξοπλισμό μόνο για επαγγελματικούς σκοπούς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.</w:t>
      </w:r>
    </w:p>
    <w:p w:rsidR="007B198E" w:rsidRPr="00BC3679" w:rsidRDefault="007B198E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Ο εργαζόμενος οφείλει να μην αποθηκεύει ή διατηρεί δεδομένα προσωπικού χαρακτήρα (ενδεικτικά και όχι αποκλειστικά : Φωτογραφίες, Πιστωτικές Κάρτες, Ιατρικά Αρχεία) δικά τους ή άλλων στις συσκευές που τους έχουν παραχωρηθεί. </w:t>
      </w:r>
    </w:p>
    <w:p w:rsidR="00C24707" w:rsidRPr="00BC3679" w:rsidRDefault="00C24707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Ο εργαζόμενος οφείλει να επιστρέψει τον εξοπλισμό στο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IT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Department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την αναγραφόμενη ημερομηνία επιστροφής.</w:t>
      </w:r>
    </w:p>
    <w:p w:rsidR="007B198E" w:rsidRPr="00BC3679" w:rsidRDefault="007B198E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Ο εργαζόμενος είναι αρμόδιος και επιβάλλεται να ρυθμίσει την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Screen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Lock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λειτουργία είτε με κωδικό πρόσβασης είτε με μοτίβο ανάλογα με την προτίμηση του για προστασία των δεδομένων από τρίτους σε περίπτωση απώλειας ή κλοπής.</w:t>
      </w:r>
    </w:p>
    <w:p w:rsidR="006A0F1F" w:rsidRPr="00BC3679" w:rsidRDefault="007B198E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>Στην περίπτωση αποχώρησης του εργαζόμενου από την εταιρία ο εργαζόμενος πρέπει να παραδώσει τον εξοπλισμό που του έχει παραχωρηθεί συνοδευόμενη με όλα τα περιφερικά που έχει παραλάβει όπως περιγράφεται στον παραπάνω πίνακα.</w:t>
      </w:r>
    </w:p>
    <w:p w:rsidR="00F47F5D" w:rsidRPr="00BC3679" w:rsidRDefault="006A0F1F" w:rsidP="00C24707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>Κατά την επιστροφή του εξοπλισμού από το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ν εργαζόμενο στο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IT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Department</w:t>
      </w:r>
      <w:r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η συσκευή θα υποστεί 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Hard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Reset</w:t>
      </w:r>
      <w:r w:rsidR="001F173D"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στις εργοστασιακές ρυθμίσεις.</w:t>
      </w:r>
      <w:r w:rsidR="007B198E" w:rsidRPr="00BC3679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</w:p>
    <w:p w:rsidR="00356EC0" w:rsidRPr="00BC3679" w:rsidRDefault="00356EC0" w:rsidP="00356EC0">
      <w:pPr>
        <w:pStyle w:val="NoSpacing"/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</w:p>
    <w:p w:rsidR="00356EC0" w:rsidRPr="00BC3679" w:rsidRDefault="00356EC0" w:rsidP="00356EC0">
      <w:pPr>
        <w:pStyle w:val="NoSpacing"/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</w:p>
    <w:p w:rsidR="00C24707" w:rsidRPr="00BC3679" w:rsidRDefault="00C24707" w:rsidP="00C24707">
      <w:pPr>
        <w:pStyle w:val="NoSpacing"/>
        <w:tabs>
          <w:tab w:val="left" w:pos="-142"/>
        </w:tabs>
        <w:ind w:left="720"/>
        <w:rPr>
          <w:rFonts w:ascii="Arial" w:hAnsi="Arial" w:cs="Arial"/>
          <w:color w:val="323E4F" w:themeColor="text2" w:themeShade="BF"/>
          <w:sz w:val="16"/>
          <w:szCs w:val="16"/>
        </w:rPr>
      </w:pPr>
    </w:p>
    <w:tbl>
      <w:tblPr>
        <w:tblStyle w:val="TableGrid"/>
        <w:tblW w:w="5523" w:type="dxa"/>
        <w:tblInd w:w="4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688"/>
      </w:tblGrid>
      <w:tr w:rsidR="00BC3679" w:rsidRPr="00BC3679" w:rsidTr="000958E4">
        <w:tc>
          <w:tcPr>
            <w:tcW w:w="2835" w:type="dxa"/>
          </w:tcPr>
          <w:p w:rsidR="00F47F5D" w:rsidRPr="00BC3679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sz w:val="22"/>
                <w:szCs w:val="22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sz w:val="22"/>
                <w:szCs w:val="22"/>
                <w:lang w:val="el-GR"/>
              </w:rPr>
              <w:t xml:space="preserve">Ο </w:t>
            </w:r>
            <w:proofErr w:type="spellStart"/>
            <w:r w:rsidRPr="00BC3679">
              <w:rPr>
                <w:rFonts w:ascii="Arial" w:hAnsi="Arial" w:cs="Arial"/>
                <w:color w:val="323E4F" w:themeColor="text2" w:themeShade="BF"/>
                <w:sz w:val="22"/>
                <w:szCs w:val="22"/>
                <w:lang w:val="el-GR"/>
              </w:rPr>
              <w:t>Παραδίδων</w:t>
            </w:r>
            <w:proofErr w:type="spellEnd"/>
          </w:p>
        </w:tc>
        <w:tc>
          <w:tcPr>
            <w:tcW w:w="2688" w:type="dxa"/>
          </w:tcPr>
          <w:p w:rsidR="00F47F5D" w:rsidRPr="00BC3679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sz w:val="22"/>
                <w:szCs w:val="22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sz w:val="22"/>
                <w:szCs w:val="22"/>
                <w:lang w:val="el-GR"/>
              </w:rPr>
              <w:t>Ο Παραλαβών</w:t>
            </w:r>
          </w:p>
        </w:tc>
      </w:tr>
      <w:tr w:rsidR="00BC3679" w:rsidRPr="00BC3679" w:rsidTr="00356EC0">
        <w:trPr>
          <w:trHeight w:val="966"/>
        </w:trPr>
        <w:tc>
          <w:tcPr>
            <w:tcW w:w="2835" w:type="dxa"/>
            <w:vAlign w:val="center"/>
          </w:tcPr>
          <w:p w:rsidR="00F47F5D" w:rsidRPr="00BC3679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  <w:tc>
          <w:tcPr>
            <w:tcW w:w="2688" w:type="dxa"/>
            <w:vAlign w:val="center"/>
          </w:tcPr>
          <w:p w:rsidR="00F47F5D" w:rsidRPr="00BC3679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F47F5D" w:rsidRPr="00BC3679" w:rsidTr="000958E4">
        <w:trPr>
          <w:trHeight w:val="62"/>
        </w:trPr>
        <w:tc>
          <w:tcPr>
            <w:tcW w:w="2835" w:type="dxa"/>
          </w:tcPr>
          <w:p w:rsidR="00F47F5D" w:rsidRPr="00BC3679" w:rsidRDefault="009F1B4F" w:rsidP="00F47F5D">
            <w:pPr>
              <w:jc w:val="center"/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  <w:t>Υπογραφή</w:t>
            </w:r>
          </w:p>
        </w:tc>
        <w:tc>
          <w:tcPr>
            <w:tcW w:w="2688" w:type="dxa"/>
          </w:tcPr>
          <w:p w:rsidR="00F47F5D" w:rsidRPr="00BC3679" w:rsidRDefault="009F1B4F" w:rsidP="00F47F5D">
            <w:pPr>
              <w:jc w:val="center"/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</w:pPr>
            <w:r w:rsidRPr="00BC3679"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  <w:t>Υπογραφή</w:t>
            </w:r>
          </w:p>
        </w:tc>
      </w:tr>
    </w:tbl>
    <w:p w:rsidR="000958E4" w:rsidRPr="00BC3679" w:rsidRDefault="000958E4" w:rsidP="00C24707">
      <w:pPr>
        <w:rPr>
          <w:rFonts w:ascii="Arial" w:hAnsi="Arial" w:cs="Arial"/>
          <w:color w:val="323E4F" w:themeColor="text2" w:themeShade="BF"/>
          <w:lang w:val="el-GR"/>
        </w:rPr>
      </w:pPr>
    </w:p>
    <w:sectPr w:rsidR="000958E4" w:rsidRPr="00BC3679" w:rsidSect="00A87A67">
      <w:headerReference w:type="default" r:id="rId8"/>
      <w:footerReference w:type="even" r:id="rId9"/>
      <w:footerReference w:type="default" r:id="rId10"/>
      <w:pgSz w:w="11906" w:h="16838"/>
      <w:pgMar w:top="1938" w:right="1133" w:bottom="141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71F" w:rsidRDefault="0051371F">
      <w:r>
        <w:separator/>
      </w:r>
    </w:p>
  </w:endnote>
  <w:endnote w:type="continuationSeparator" w:id="0">
    <w:p w:rsidR="0051371F" w:rsidRDefault="00513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7" w:rsidRDefault="00C933CB">
    <w:pPr>
      <w:pStyle w:val="Footer"/>
    </w:pPr>
    <w:r>
      <w:rPr>
        <w:noProof/>
        <w:lang w:val="el-GR" w:eastAsia="el-GR"/>
      </w:rPr>
      <w:drawing>
        <wp:inline distT="0" distB="0" distL="0" distR="0">
          <wp:extent cx="5758180" cy="815340"/>
          <wp:effectExtent l="0" t="0" r="0" b="0"/>
          <wp:docPr id="793" name="Picture 793" descr="Hella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2" descr="Hella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l-GR" w:eastAsia="el-GR"/>
      </w:rPr>
      <w:drawing>
        <wp:inline distT="0" distB="0" distL="0" distR="0">
          <wp:extent cx="5758180" cy="815340"/>
          <wp:effectExtent l="0" t="0" r="0" b="0"/>
          <wp:docPr id="794" name="Picture 794" descr="Hella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3" descr="Hella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7" w:rsidRDefault="00C933CB" w:rsidP="00C42038">
    <w:pPr>
      <w:pStyle w:val="Footer"/>
      <w:tabs>
        <w:tab w:val="clear" w:pos="9072"/>
        <w:tab w:val="right" w:pos="10440"/>
      </w:tabs>
      <w:ind w:left="-1417" w:right="-1368"/>
    </w:pPr>
    <w:r>
      <w:rPr>
        <w:noProof/>
        <w:lang w:val="el-GR" w:eastAsia="el-GR"/>
      </w:rPr>
      <w:drawing>
        <wp:inline distT="0" distB="0" distL="0" distR="0">
          <wp:extent cx="7760335" cy="1103630"/>
          <wp:effectExtent l="0" t="0" r="0" b="0"/>
          <wp:docPr id="795" name="Picture 795" descr="Hella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4" descr="Hella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335" cy="110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71F" w:rsidRDefault="0051371F">
      <w:r>
        <w:separator/>
      </w:r>
    </w:p>
  </w:footnote>
  <w:footnote w:type="continuationSeparator" w:id="0">
    <w:p w:rsidR="0051371F" w:rsidRDefault="00513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ABB" w:rsidRDefault="004C4ABB" w:rsidP="006838BE">
    <w:pPr>
      <w:pStyle w:val="Header"/>
    </w:pPr>
  </w:p>
  <w:p w:rsidR="00816847" w:rsidRPr="006838BE" w:rsidRDefault="0089199C" w:rsidP="004C4ABB">
    <w:pPr>
      <w:pStyle w:val="Header"/>
      <w:tabs>
        <w:tab w:val="clear" w:pos="4536"/>
        <w:tab w:val="clear" w:pos="9072"/>
        <w:tab w:val="left" w:pos="6924"/>
      </w:tabs>
    </w:pPr>
    <w:r>
      <w:rPr>
        <w:noProof/>
        <w:lang w:val="el-GR" w:eastAsia="el-G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124358</wp:posOffset>
          </wp:positionV>
          <wp:extent cx="1905000" cy="73342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kas Hellas Group (300x77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4ABB" w:rsidRPr="00A87A67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279257" wp14:editId="0325F2D8">
              <wp:simplePos x="0" y="0"/>
              <wp:positionH relativeFrom="margin">
                <wp:align>right</wp:align>
              </wp:positionH>
              <wp:positionV relativeFrom="page">
                <wp:posOffset>334086</wp:posOffset>
              </wp:positionV>
              <wp:extent cx="731520" cy="228600"/>
              <wp:effectExtent l="0" t="0" r="1143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ABB" w:rsidRPr="004C4ABB" w:rsidRDefault="004C4ABB" w:rsidP="004C4ABB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7925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.4pt;margin-top:26.3pt;width:57.6pt;height:18pt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2argIAAKg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" filled="f" stroked="f">
              <v:textbox inset="0,0,0,0">
                <w:txbxContent>
                  <w:p w:rsidR="004C4ABB" w:rsidRPr="004C4ABB" w:rsidRDefault="004C4ABB" w:rsidP="004C4ABB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  <w:u w:val="single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4C4ABB" w:rsidRPr="00A87A67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B81FE2B" wp14:editId="550088B1">
              <wp:simplePos x="0" y="0"/>
              <wp:positionH relativeFrom="page">
                <wp:posOffset>5130165</wp:posOffset>
              </wp:positionH>
              <wp:positionV relativeFrom="page">
                <wp:posOffset>581660</wp:posOffset>
              </wp:positionV>
              <wp:extent cx="1152525" cy="228600"/>
              <wp:effectExtent l="0" t="0" r="9525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A67" w:rsidRPr="00B87F8B" w:rsidRDefault="00A87A67" w:rsidP="00A87A67">
                          <w:pPr>
                            <w:spacing w:before="12"/>
                            <w:ind w:left="72"/>
                            <w:rPr>
                              <w:rFonts w:ascii="Arial" w:hAnsi="Arial" w:cs="Arial"/>
                              <w:b/>
                            </w:rPr>
                          </w:pPr>
                          <w:proofErr w:type="gramStart"/>
                          <w:r w:rsidRPr="00B87F8B"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  <w:t>IT</w:t>
                          </w:r>
                          <w:proofErr w:type="gramEnd"/>
                          <w:r w:rsidRPr="00B87F8B"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  <w:t xml:space="preserve"> Department</w:t>
                          </w:r>
                        </w:p>
                        <w:p w:rsidR="00A87A67" w:rsidRDefault="00A87A67" w:rsidP="00A87A67">
                          <w:pPr>
                            <w:spacing w:before="203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81FE2B" id="_x0000_s1027" type="#_x0000_t202" style="position:absolute;margin-left:403.95pt;margin-top:45.8pt;width:90.7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" filled="f" stroked="f">
              <v:textbox inset="0,0,0,0">
                <w:txbxContent>
                  <w:p w:rsidR="00A87A67" w:rsidRPr="00B87F8B" w:rsidRDefault="00A87A67" w:rsidP="00A87A67">
                    <w:pPr>
                      <w:spacing w:before="12"/>
                      <w:ind w:left="72"/>
                      <w:rPr>
                        <w:rFonts w:ascii="Arial" w:hAnsi="Arial" w:cs="Arial"/>
                        <w:b/>
                      </w:rPr>
                    </w:pPr>
                    <w:proofErr w:type="gramStart"/>
                    <w:r w:rsidRPr="00B87F8B">
                      <w:rPr>
                        <w:rFonts w:ascii="Arial" w:hAnsi="Arial" w:cs="Arial"/>
                        <w:b/>
                        <w:color w:val="FFFFFF"/>
                      </w:rPr>
                      <w:t>IT</w:t>
                    </w:r>
                    <w:proofErr w:type="gramEnd"/>
                    <w:r w:rsidRPr="00B87F8B">
                      <w:rPr>
                        <w:rFonts w:ascii="Arial" w:hAnsi="Arial" w:cs="Arial"/>
                        <w:b/>
                        <w:color w:val="FFFFFF"/>
                      </w:rPr>
                      <w:t xml:space="preserve"> Department</w:t>
                    </w:r>
                  </w:p>
                  <w:p w:rsidR="00A87A67" w:rsidRDefault="00A87A67" w:rsidP="00A87A67">
                    <w:pPr>
                      <w:spacing w:before="203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C4ABB" w:rsidRPr="00A87A67">
      <w:rPr>
        <w:noProof/>
        <w:lang w:val="el-GR" w:eastAsia="el-GR"/>
      </w:rPr>
      <w:drawing>
        <wp:anchor distT="0" distB="0" distL="0" distR="0" simplePos="0" relativeHeight="251661312" behindDoc="1" locked="0" layoutInCell="1" allowOverlap="1" wp14:anchorId="49B2F0E7" wp14:editId="70D0AFFF">
          <wp:simplePos x="0" y="0"/>
          <wp:positionH relativeFrom="page">
            <wp:posOffset>4458690</wp:posOffset>
          </wp:positionH>
          <wp:positionV relativeFrom="page">
            <wp:posOffset>566039</wp:posOffset>
          </wp:positionV>
          <wp:extent cx="2366645" cy="257175"/>
          <wp:effectExtent l="0" t="0" r="0" b="0"/>
          <wp:wrapNone/>
          <wp:docPr id="79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66645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33CB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-417195</wp:posOffset>
              </wp:positionH>
              <wp:positionV relativeFrom="paragraph">
                <wp:posOffset>346710</wp:posOffset>
              </wp:positionV>
              <wp:extent cx="2506345" cy="930275"/>
              <wp:effectExtent l="6350" t="13335" r="11430" b="889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6345" cy="930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838BE" w:rsidRDefault="006838B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32.85pt;margin-top:27.3pt;width:197.35pt;height:73.25pt;z-index:2516592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" strokecolor="white" strokeweight="0">
              <v:textbox style="mso-fit-shape-to-text:t">
                <w:txbxContent>
                  <w:p w:rsidR="006838BE" w:rsidRDefault="006838BE"/>
                </w:txbxContent>
              </v:textbox>
              <w10:wrap type="square"/>
            </v:shape>
          </w:pict>
        </mc:Fallback>
      </mc:AlternateContent>
    </w:r>
    <w:r w:rsidR="004C4AB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06469"/>
    <w:multiLevelType w:val="hybridMultilevel"/>
    <w:tmpl w:val="DA6298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038"/>
    <w:rsid w:val="00011255"/>
    <w:rsid w:val="00026D64"/>
    <w:rsid w:val="000355AF"/>
    <w:rsid w:val="00047DC1"/>
    <w:rsid w:val="00051513"/>
    <w:rsid w:val="00051941"/>
    <w:rsid w:val="00052A4F"/>
    <w:rsid w:val="00062745"/>
    <w:rsid w:val="000849A3"/>
    <w:rsid w:val="00090BF5"/>
    <w:rsid w:val="000913E0"/>
    <w:rsid w:val="000958E4"/>
    <w:rsid w:val="00095ADB"/>
    <w:rsid w:val="000B7634"/>
    <w:rsid w:val="000C1073"/>
    <w:rsid w:val="000D230D"/>
    <w:rsid w:val="000F26EF"/>
    <w:rsid w:val="000F5B12"/>
    <w:rsid w:val="0011735F"/>
    <w:rsid w:val="00124513"/>
    <w:rsid w:val="00133B8D"/>
    <w:rsid w:val="00136F0E"/>
    <w:rsid w:val="00143045"/>
    <w:rsid w:val="00146076"/>
    <w:rsid w:val="00170772"/>
    <w:rsid w:val="00170DCA"/>
    <w:rsid w:val="00174043"/>
    <w:rsid w:val="00181687"/>
    <w:rsid w:val="00197246"/>
    <w:rsid w:val="001A0789"/>
    <w:rsid w:val="001D36AA"/>
    <w:rsid w:val="001F0DC0"/>
    <w:rsid w:val="001F173D"/>
    <w:rsid w:val="001F5F91"/>
    <w:rsid w:val="00201EC1"/>
    <w:rsid w:val="002101A7"/>
    <w:rsid w:val="0021509B"/>
    <w:rsid w:val="00221F29"/>
    <w:rsid w:val="002667F0"/>
    <w:rsid w:val="00270326"/>
    <w:rsid w:val="0027160D"/>
    <w:rsid w:val="0029550C"/>
    <w:rsid w:val="00296F2A"/>
    <w:rsid w:val="002A5E0D"/>
    <w:rsid w:val="002A623B"/>
    <w:rsid w:val="002C2975"/>
    <w:rsid w:val="002D2803"/>
    <w:rsid w:val="002E4A4D"/>
    <w:rsid w:val="002E4B7A"/>
    <w:rsid w:val="002F1F36"/>
    <w:rsid w:val="002F1F9B"/>
    <w:rsid w:val="002F54C0"/>
    <w:rsid w:val="00303BF7"/>
    <w:rsid w:val="00307474"/>
    <w:rsid w:val="00317B8A"/>
    <w:rsid w:val="00320C98"/>
    <w:rsid w:val="00331633"/>
    <w:rsid w:val="00352911"/>
    <w:rsid w:val="00352FFD"/>
    <w:rsid w:val="00356EC0"/>
    <w:rsid w:val="00365DF9"/>
    <w:rsid w:val="00387240"/>
    <w:rsid w:val="0039761B"/>
    <w:rsid w:val="003B313D"/>
    <w:rsid w:val="003B3343"/>
    <w:rsid w:val="003B4EE2"/>
    <w:rsid w:val="003B518B"/>
    <w:rsid w:val="003C0C7D"/>
    <w:rsid w:val="003C2B7A"/>
    <w:rsid w:val="003D0CB3"/>
    <w:rsid w:val="003D4D18"/>
    <w:rsid w:val="003E3D64"/>
    <w:rsid w:val="003F737A"/>
    <w:rsid w:val="00405129"/>
    <w:rsid w:val="00412057"/>
    <w:rsid w:val="00424461"/>
    <w:rsid w:val="004429AF"/>
    <w:rsid w:val="00454215"/>
    <w:rsid w:val="004753B0"/>
    <w:rsid w:val="00476F01"/>
    <w:rsid w:val="004940A8"/>
    <w:rsid w:val="004B7BD5"/>
    <w:rsid w:val="004C4ABB"/>
    <w:rsid w:val="004D2225"/>
    <w:rsid w:val="004E11C2"/>
    <w:rsid w:val="004E6A7D"/>
    <w:rsid w:val="004F2FE1"/>
    <w:rsid w:val="00506C53"/>
    <w:rsid w:val="00506D8E"/>
    <w:rsid w:val="00507A47"/>
    <w:rsid w:val="0051371F"/>
    <w:rsid w:val="005268D6"/>
    <w:rsid w:val="005310A6"/>
    <w:rsid w:val="00533DF0"/>
    <w:rsid w:val="00551A58"/>
    <w:rsid w:val="00594897"/>
    <w:rsid w:val="005A271C"/>
    <w:rsid w:val="005A3DAB"/>
    <w:rsid w:val="005B0F6F"/>
    <w:rsid w:val="005E6EC7"/>
    <w:rsid w:val="005F2481"/>
    <w:rsid w:val="005F2FAA"/>
    <w:rsid w:val="005F6DB0"/>
    <w:rsid w:val="006011FD"/>
    <w:rsid w:val="00614038"/>
    <w:rsid w:val="0062698E"/>
    <w:rsid w:val="006305A6"/>
    <w:rsid w:val="006374DE"/>
    <w:rsid w:val="0066166C"/>
    <w:rsid w:val="00674E05"/>
    <w:rsid w:val="00682DFD"/>
    <w:rsid w:val="006838BE"/>
    <w:rsid w:val="0068517B"/>
    <w:rsid w:val="006A0F1F"/>
    <w:rsid w:val="006A1453"/>
    <w:rsid w:val="007124E4"/>
    <w:rsid w:val="00712810"/>
    <w:rsid w:val="007161D5"/>
    <w:rsid w:val="0073148F"/>
    <w:rsid w:val="00736398"/>
    <w:rsid w:val="007603FD"/>
    <w:rsid w:val="007848E7"/>
    <w:rsid w:val="0079224A"/>
    <w:rsid w:val="007B198E"/>
    <w:rsid w:val="007C11CD"/>
    <w:rsid w:val="007D070B"/>
    <w:rsid w:val="007D1F11"/>
    <w:rsid w:val="007F1842"/>
    <w:rsid w:val="007F305E"/>
    <w:rsid w:val="00810F77"/>
    <w:rsid w:val="00812DA2"/>
    <w:rsid w:val="0081647D"/>
    <w:rsid w:val="00816847"/>
    <w:rsid w:val="0082609F"/>
    <w:rsid w:val="008314BC"/>
    <w:rsid w:val="00834B0A"/>
    <w:rsid w:val="00851172"/>
    <w:rsid w:val="00864DFD"/>
    <w:rsid w:val="008753F0"/>
    <w:rsid w:val="008757EA"/>
    <w:rsid w:val="008773E5"/>
    <w:rsid w:val="0089199C"/>
    <w:rsid w:val="008A719A"/>
    <w:rsid w:val="008C104A"/>
    <w:rsid w:val="008D714E"/>
    <w:rsid w:val="008E2AA7"/>
    <w:rsid w:val="00904B34"/>
    <w:rsid w:val="0091261A"/>
    <w:rsid w:val="0091335A"/>
    <w:rsid w:val="00927EA6"/>
    <w:rsid w:val="00947636"/>
    <w:rsid w:val="009535E0"/>
    <w:rsid w:val="00963A8A"/>
    <w:rsid w:val="0097066E"/>
    <w:rsid w:val="00974D3D"/>
    <w:rsid w:val="00976076"/>
    <w:rsid w:val="00977172"/>
    <w:rsid w:val="009E60C2"/>
    <w:rsid w:val="009E68C5"/>
    <w:rsid w:val="009F1B4F"/>
    <w:rsid w:val="00A01EA3"/>
    <w:rsid w:val="00A02EFF"/>
    <w:rsid w:val="00A344B9"/>
    <w:rsid w:val="00A4095C"/>
    <w:rsid w:val="00A52F1E"/>
    <w:rsid w:val="00A57DA6"/>
    <w:rsid w:val="00A82F27"/>
    <w:rsid w:val="00A87A67"/>
    <w:rsid w:val="00A91614"/>
    <w:rsid w:val="00A944C8"/>
    <w:rsid w:val="00A94E13"/>
    <w:rsid w:val="00AB4E76"/>
    <w:rsid w:val="00AD6023"/>
    <w:rsid w:val="00AE0105"/>
    <w:rsid w:val="00AF7889"/>
    <w:rsid w:val="00B017EE"/>
    <w:rsid w:val="00B01D0F"/>
    <w:rsid w:val="00B21818"/>
    <w:rsid w:val="00B25861"/>
    <w:rsid w:val="00B318C3"/>
    <w:rsid w:val="00B343D7"/>
    <w:rsid w:val="00B349B0"/>
    <w:rsid w:val="00B47CD5"/>
    <w:rsid w:val="00B6314E"/>
    <w:rsid w:val="00B9627C"/>
    <w:rsid w:val="00BC3679"/>
    <w:rsid w:val="00BC5BD2"/>
    <w:rsid w:val="00BE29F5"/>
    <w:rsid w:val="00BF35E3"/>
    <w:rsid w:val="00C208AE"/>
    <w:rsid w:val="00C24707"/>
    <w:rsid w:val="00C42038"/>
    <w:rsid w:val="00C634FC"/>
    <w:rsid w:val="00C91450"/>
    <w:rsid w:val="00C933CB"/>
    <w:rsid w:val="00C96515"/>
    <w:rsid w:val="00CA16AB"/>
    <w:rsid w:val="00CA4EBE"/>
    <w:rsid w:val="00CA5D12"/>
    <w:rsid w:val="00CC2232"/>
    <w:rsid w:val="00CC7249"/>
    <w:rsid w:val="00CF1AC3"/>
    <w:rsid w:val="00CF2DDB"/>
    <w:rsid w:val="00D01A14"/>
    <w:rsid w:val="00D01F11"/>
    <w:rsid w:val="00D07267"/>
    <w:rsid w:val="00D16B54"/>
    <w:rsid w:val="00D2184F"/>
    <w:rsid w:val="00D231DA"/>
    <w:rsid w:val="00D4610D"/>
    <w:rsid w:val="00D62C2C"/>
    <w:rsid w:val="00D8228D"/>
    <w:rsid w:val="00D8419E"/>
    <w:rsid w:val="00DA01CE"/>
    <w:rsid w:val="00DA6A37"/>
    <w:rsid w:val="00DD0B3C"/>
    <w:rsid w:val="00DD11F1"/>
    <w:rsid w:val="00DD5335"/>
    <w:rsid w:val="00DE4870"/>
    <w:rsid w:val="00DF0A37"/>
    <w:rsid w:val="00DF31EC"/>
    <w:rsid w:val="00DF5A0B"/>
    <w:rsid w:val="00E039C3"/>
    <w:rsid w:val="00E13861"/>
    <w:rsid w:val="00E21486"/>
    <w:rsid w:val="00E34D2C"/>
    <w:rsid w:val="00E35A56"/>
    <w:rsid w:val="00E44040"/>
    <w:rsid w:val="00E64E65"/>
    <w:rsid w:val="00E86D36"/>
    <w:rsid w:val="00E90E1D"/>
    <w:rsid w:val="00EA34F4"/>
    <w:rsid w:val="00EA5E47"/>
    <w:rsid w:val="00EB03FC"/>
    <w:rsid w:val="00EC195C"/>
    <w:rsid w:val="00ED13E7"/>
    <w:rsid w:val="00ED780B"/>
    <w:rsid w:val="00EE3CD2"/>
    <w:rsid w:val="00EF06D8"/>
    <w:rsid w:val="00F021C9"/>
    <w:rsid w:val="00F17795"/>
    <w:rsid w:val="00F34AC2"/>
    <w:rsid w:val="00F36AF1"/>
    <w:rsid w:val="00F47F5D"/>
    <w:rsid w:val="00F5752E"/>
    <w:rsid w:val="00F628B2"/>
    <w:rsid w:val="00F71406"/>
    <w:rsid w:val="00F7673A"/>
    <w:rsid w:val="00F82EFD"/>
    <w:rsid w:val="00FA1632"/>
    <w:rsid w:val="00FB54FC"/>
    <w:rsid w:val="00FB6EBB"/>
    <w:rsid w:val="00FC5D26"/>
    <w:rsid w:val="00FD1EDD"/>
    <w:rsid w:val="00FD2575"/>
    <w:rsid w:val="00F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5:chartTrackingRefBased/>
  <w15:docId w15:val="{FF2B25D2-5E75-42F7-B15D-9DA6739C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9A3"/>
    <w:rPr>
      <w:rFonts w:eastAsia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203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4203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10F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10F77"/>
    <w:rPr>
      <w:rFonts w:ascii="Segoe UI" w:eastAsia="SimSun" w:hAnsi="Segoe UI" w:cs="Segoe UI"/>
      <w:sz w:val="18"/>
      <w:szCs w:val="18"/>
      <w:lang w:val="en-US" w:eastAsia="zh-CN"/>
    </w:rPr>
  </w:style>
  <w:style w:type="table" w:styleId="TableGrid">
    <w:name w:val="Table Grid"/>
    <w:basedOn w:val="TableNormal"/>
    <w:rsid w:val="00307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7F5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B198E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B198E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877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3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573D1-052F-4E29-A6C0-BA87FCE266E8}"/>
      </w:docPartPr>
      <w:docPartBody>
        <w:p w:rsidR="00B04C84" w:rsidRDefault="00425D33">
          <w:r w:rsidRPr="0012632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33"/>
    <w:rsid w:val="002A577B"/>
    <w:rsid w:val="00425D33"/>
    <w:rsid w:val="00B04C84"/>
    <w:rsid w:val="00CF0719"/>
    <w:rsid w:val="00D2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0D38"/>
    <w:rPr>
      <w:color w:val="808080"/>
    </w:rPr>
  </w:style>
  <w:style w:type="paragraph" w:customStyle="1" w:styleId="BF9D80B77ED349759A9317585110B1AD">
    <w:name w:val="BF9D80B77ED349759A9317585110B1AD"/>
    <w:rsid w:val="00CF0719"/>
  </w:style>
  <w:style w:type="paragraph" w:customStyle="1" w:styleId="DE8BBDA776E44CD6A151035316A6F213">
    <w:name w:val="DE8BBDA776E44CD6A151035316A6F213"/>
    <w:rsid w:val="00D20D38"/>
  </w:style>
  <w:style w:type="paragraph" w:customStyle="1" w:styleId="748E6B140E1E47A9816027AFA21DA54E">
    <w:name w:val="748E6B140E1E47A9816027AFA21DA54E"/>
    <w:rsid w:val="00D20D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63D8F-08CE-41F0-96F0-B55B90F6B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28C321CE.dotm</Template>
  <TotalTime>1</TotalTime>
  <Pages>1</Pages>
  <Words>236</Words>
  <Characters>1466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Arkas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 Tulunay</dc:creator>
  <cp:keywords/>
  <cp:lastModifiedBy>Maria KALLERGI</cp:lastModifiedBy>
  <cp:revision>2</cp:revision>
  <cp:lastPrinted>2019-06-13T14:36:00Z</cp:lastPrinted>
  <dcterms:created xsi:type="dcterms:W3CDTF">2019-08-07T11:50:00Z</dcterms:created>
  <dcterms:modified xsi:type="dcterms:W3CDTF">2019-08-07T11:50:00Z</dcterms:modified>
</cp:coreProperties>
</file>