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267" w:rsidRPr="002C12D2" w:rsidRDefault="002E7B45" w:rsidP="003B518B">
      <w:pPr>
        <w:jc w:val="center"/>
        <w:rPr>
          <w:rFonts w:ascii="Arial" w:hAnsi="Arial" w:cs="Arial"/>
          <w:b/>
          <w:color w:val="323E4F" w:themeColor="text2" w:themeShade="BF"/>
          <w:lang w:val="el-GR"/>
        </w:rPr>
      </w:pPr>
      <w:r w:rsidRPr="002C12D2">
        <w:rPr>
          <w:rFonts w:ascii="Arial" w:hAnsi="Arial" w:cs="Arial"/>
          <w:b/>
          <w:color w:val="323E4F" w:themeColor="text2" w:themeShade="BF"/>
          <w:lang w:val="el-GR"/>
        </w:rPr>
        <w:t>ΦΟΡΜΑ ΠΑΡΑΔΟΣΗΣ-ΠΑΡΑΛΑΒΗΣ ΚΙΝΗΤΟΥ ΤΗΛΕΦΩΝΟΥ</w:t>
      </w:r>
    </w:p>
    <w:p w:rsidR="006026A7" w:rsidRPr="002C12D2" w:rsidRDefault="006026A7" w:rsidP="003B518B">
      <w:pPr>
        <w:jc w:val="center"/>
        <w:rPr>
          <w:rFonts w:ascii="Arial" w:hAnsi="Arial" w:cs="Arial"/>
          <w:b/>
          <w:color w:val="323E4F" w:themeColor="text2" w:themeShade="BF"/>
          <w:lang w:val="el-GR"/>
        </w:rPr>
      </w:pPr>
      <w:r w:rsidRPr="002C12D2">
        <w:rPr>
          <w:rFonts w:ascii="Arial" w:hAnsi="Arial" w:cs="Arial"/>
          <w:b/>
          <w:color w:val="323E4F" w:themeColor="text2" w:themeShade="BF"/>
          <w:lang w:val="el-GR"/>
        </w:rPr>
        <w:t>(Αορίστου Χρόνου)</w:t>
      </w:r>
    </w:p>
    <w:p w:rsidR="006026A7" w:rsidRPr="002C12D2" w:rsidRDefault="006026A7" w:rsidP="002E30A3">
      <w:pPr>
        <w:rPr>
          <w:rFonts w:ascii="Arial" w:hAnsi="Arial" w:cs="Arial"/>
          <w:color w:val="323E4F" w:themeColor="text2" w:themeShade="BF"/>
          <w:lang w:val="el-GR"/>
        </w:rPr>
      </w:pPr>
    </w:p>
    <w:p w:rsidR="006026A7" w:rsidRPr="002C12D2" w:rsidRDefault="006026A7" w:rsidP="006026A7">
      <w:pPr>
        <w:jc w:val="right"/>
        <w:rPr>
          <w:rFonts w:ascii="Arial" w:hAnsi="Arial" w:cs="Arial"/>
          <w:b/>
          <w:color w:val="323E4F" w:themeColor="text2" w:themeShade="BF"/>
          <w:sz w:val="20"/>
          <w:szCs w:val="20"/>
          <w:u w:val="single"/>
        </w:rPr>
      </w:pPr>
      <w:r w:rsidRPr="002C12D2">
        <w:rPr>
          <w:rFonts w:ascii="Arial" w:hAnsi="Arial" w:cs="Arial"/>
          <w:b/>
          <w:color w:val="323E4F" w:themeColor="text2" w:themeShade="BF"/>
          <w:sz w:val="20"/>
          <w:szCs w:val="20"/>
          <w:u w:val="single"/>
        </w:rPr>
        <w:t>IT_01</w:t>
      </w:r>
      <w:r w:rsidRPr="002C12D2">
        <w:rPr>
          <w:rFonts w:ascii="Arial" w:hAnsi="Arial" w:cs="Arial"/>
          <w:b/>
          <w:color w:val="323E4F" w:themeColor="text2" w:themeShade="BF"/>
          <w:sz w:val="20"/>
          <w:szCs w:val="20"/>
          <w:u w:val="single"/>
          <w:lang w:val="el-GR"/>
        </w:rPr>
        <w:t>.</w:t>
      </w:r>
      <w:r w:rsidRPr="002C12D2">
        <w:rPr>
          <w:rFonts w:ascii="Arial" w:hAnsi="Arial" w:cs="Arial"/>
          <w:b/>
          <w:color w:val="323E4F" w:themeColor="text2" w:themeShade="BF"/>
          <w:sz w:val="20"/>
          <w:szCs w:val="20"/>
          <w:u w:val="single"/>
        </w:rPr>
        <w:t>FORM</w:t>
      </w:r>
      <w:r w:rsidRPr="002C12D2">
        <w:rPr>
          <w:rFonts w:ascii="Arial" w:hAnsi="Arial" w:cs="Arial"/>
          <w:b/>
          <w:color w:val="323E4F" w:themeColor="text2" w:themeShade="BF"/>
          <w:sz w:val="20"/>
          <w:szCs w:val="20"/>
          <w:u w:val="single"/>
          <w:lang w:val="el-GR"/>
        </w:rPr>
        <w:t>.</w:t>
      </w:r>
      <w:r w:rsidRPr="002C12D2">
        <w:rPr>
          <w:rFonts w:ascii="Arial" w:hAnsi="Arial" w:cs="Arial"/>
          <w:b/>
          <w:color w:val="323E4F" w:themeColor="text2" w:themeShade="BF"/>
          <w:sz w:val="20"/>
          <w:szCs w:val="20"/>
          <w:u w:val="single"/>
        </w:rPr>
        <w:t>B</w:t>
      </w:r>
    </w:p>
    <w:p w:rsidR="00C933CB" w:rsidRPr="002C12D2" w:rsidRDefault="00C933CB" w:rsidP="00C933CB">
      <w:pPr>
        <w:jc w:val="right"/>
        <w:rPr>
          <w:rFonts w:ascii="Arial" w:hAnsi="Arial" w:cs="Arial"/>
          <w:color w:val="323E4F" w:themeColor="text2" w:themeShade="BF"/>
          <w:lang w:val="el-GR"/>
        </w:rPr>
      </w:pPr>
    </w:p>
    <w:tbl>
      <w:tblPr>
        <w:tblStyle w:val="TableGrid"/>
        <w:tblW w:w="9498" w:type="dxa"/>
        <w:tblInd w:w="108" w:type="dxa"/>
        <w:tblLook w:val="04A0" w:firstRow="1" w:lastRow="0" w:firstColumn="1" w:lastColumn="0" w:noHBand="0" w:noVBand="1"/>
      </w:tblPr>
      <w:tblGrid>
        <w:gridCol w:w="1401"/>
        <w:gridCol w:w="3807"/>
        <w:gridCol w:w="1419"/>
        <w:gridCol w:w="2871"/>
      </w:tblGrid>
      <w:tr w:rsidR="002C12D2" w:rsidRPr="002C12D2" w:rsidTr="00506D8E">
        <w:tc>
          <w:tcPr>
            <w:tcW w:w="9498" w:type="dxa"/>
            <w:gridSpan w:val="4"/>
            <w:vAlign w:val="center"/>
          </w:tcPr>
          <w:p w:rsidR="00307474" w:rsidRPr="002C12D2" w:rsidRDefault="00307474" w:rsidP="00307474">
            <w:pPr>
              <w:jc w:val="center"/>
              <w:rPr>
                <w:rFonts w:ascii="Arial" w:hAnsi="Arial" w:cs="Arial"/>
                <w:b/>
                <w:color w:val="323E4F" w:themeColor="text2" w:themeShade="BF"/>
              </w:rPr>
            </w:pPr>
            <w:r w:rsidRPr="002C12D2">
              <w:rPr>
                <w:rFonts w:ascii="Arial" w:hAnsi="Arial" w:cs="Arial"/>
                <w:b/>
                <w:color w:val="323E4F" w:themeColor="text2" w:themeShade="BF"/>
                <w:lang w:val="el-GR"/>
              </w:rPr>
              <w:t>ΣΤΟΙΧΕΙΑ ΕΡΓΑΖΟΜΕΝΟΥ</w:t>
            </w:r>
          </w:p>
        </w:tc>
      </w:tr>
      <w:tr w:rsidR="002C12D2" w:rsidRPr="002C12D2" w:rsidTr="00BE29F5">
        <w:tc>
          <w:tcPr>
            <w:tcW w:w="1328" w:type="dxa"/>
            <w:vAlign w:val="center"/>
          </w:tcPr>
          <w:p w:rsidR="00307474" w:rsidRPr="002C12D2" w:rsidRDefault="00307474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  <w:r w:rsidRPr="002C12D2">
              <w:rPr>
                <w:rFonts w:ascii="Arial" w:hAnsi="Arial" w:cs="Arial"/>
                <w:color w:val="323E4F" w:themeColor="text2" w:themeShade="BF"/>
                <w:lang w:val="el-GR"/>
              </w:rPr>
              <w:t>Όνομα:</w:t>
            </w:r>
          </w:p>
        </w:tc>
        <w:tc>
          <w:tcPr>
            <w:tcW w:w="3899" w:type="dxa"/>
            <w:vAlign w:val="center"/>
          </w:tcPr>
          <w:p w:rsidR="00307474" w:rsidRPr="002C12D2" w:rsidRDefault="00307474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</w:p>
        </w:tc>
        <w:tc>
          <w:tcPr>
            <w:tcW w:w="1333" w:type="dxa"/>
            <w:vAlign w:val="center"/>
          </w:tcPr>
          <w:p w:rsidR="00307474" w:rsidRPr="002C12D2" w:rsidRDefault="00307474" w:rsidP="00307474">
            <w:pPr>
              <w:rPr>
                <w:rFonts w:ascii="Arial" w:eastAsia="Times New Roman" w:hAnsi="Arial" w:cs="Arial"/>
                <w:bCs/>
                <w:color w:val="323E4F" w:themeColor="text2" w:themeShade="BF"/>
                <w:lang w:val="el-GR" w:eastAsia="el-GR"/>
              </w:rPr>
            </w:pPr>
            <w:r w:rsidRPr="002C12D2">
              <w:rPr>
                <w:rFonts w:ascii="Arial" w:hAnsi="Arial" w:cs="Arial"/>
                <w:bCs/>
                <w:color w:val="323E4F" w:themeColor="text2" w:themeShade="BF"/>
                <w:lang w:val="el-GR"/>
              </w:rPr>
              <w:t>Τμήμα:</w:t>
            </w:r>
          </w:p>
        </w:tc>
        <w:tc>
          <w:tcPr>
            <w:tcW w:w="2938" w:type="dxa"/>
            <w:vAlign w:val="center"/>
          </w:tcPr>
          <w:p w:rsidR="00307474" w:rsidRPr="002C12D2" w:rsidRDefault="00307474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</w:p>
        </w:tc>
      </w:tr>
      <w:tr w:rsidR="002C12D2" w:rsidRPr="002C12D2" w:rsidTr="00BE29F5">
        <w:tc>
          <w:tcPr>
            <w:tcW w:w="1328" w:type="dxa"/>
            <w:vAlign w:val="center"/>
          </w:tcPr>
          <w:p w:rsidR="00307474" w:rsidRPr="002C12D2" w:rsidRDefault="00307474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  <w:r w:rsidRPr="002C12D2">
              <w:rPr>
                <w:rFonts w:ascii="Arial" w:hAnsi="Arial" w:cs="Arial"/>
                <w:color w:val="323E4F" w:themeColor="text2" w:themeShade="BF"/>
                <w:lang w:val="el-GR"/>
              </w:rPr>
              <w:t>Επίθετο:</w:t>
            </w:r>
          </w:p>
        </w:tc>
        <w:tc>
          <w:tcPr>
            <w:tcW w:w="3899" w:type="dxa"/>
            <w:vAlign w:val="center"/>
          </w:tcPr>
          <w:p w:rsidR="00307474" w:rsidRPr="002C12D2" w:rsidRDefault="00307474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</w:p>
        </w:tc>
        <w:tc>
          <w:tcPr>
            <w:tcW w:w="1333" w:type="dxa"/>
            <w:vAlign w:val="center"/>
          </w:tcPr>
          <w:p w:rsidR="00307474" w:rsidRPr="002C12D2" w:rsidRDefault="00307474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  <w:r w:rsidRPr="002C12D2">
              <w:rPr>
                <w:rFonts w:ascii="Arial" w:hAnsi="Arial" w:cs="Arial"/>
                <w:color w:val="323E4F" w:themeColor="text2" w:themeShade="BF"/>
                <w:lang w:val="el-GR"/>
              </w:rPr>
              <w:t>Θέση:</w:t>
            </w:r>
          </w:p>
        </w:tc>
        <w:tc>
          <w:tcPr>
            <w:tcW w:w="2938" w:type="dxa"/>
            <w:vAlign w:val="center"/>
          </w:tcPr>
          <w:p w:rsidR="00307474" w:rsidRPr="002C12D2" w:rsidRDefault="00307474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</w:p>
        </w:tc>
      </w:tr>
      <w:tr w:rsidR="002C12D2" w:rsidRPr="002C12D2" w:rsidTr="00BE29F5">
        <w:tc>
          <w:tcPr>
            <w:tcW w:w="1328" w:type="dxa"/>
            <w:vAlign w:val="center"/>
          </w:tcPr>
          <w:p w:rsidR="00BE29F5" w:rsidRPr="002C12D2" w:rsidRDefault="00BE29F5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  <w:r w:rsidRPr="002C12D2">
              <w:rPr>
                <w:rFonts w:ascii="Arial" w:hAnsi="Arial" w:cs="Arial"/>
                <w:color w:val="323E4F" w:themeColor="text2" w:themeShade="BF"/>
                <w:lang w:val="el-GR"/>
              </w:rPr>
              <w:t>Παραλαβή:</w:t>
            </w:r>
          </w:p>
        </w:tc>
        <w:tc>
          <w:tcPr>
            <w:tcW w:w="3899" w:type="dxa"/>
            <w:vAlign w:val="center"/>
          </w:tcPr>
          <w:p w:rsidR="00BE29F5" w:rsidRPr="002C12D2" w:rsidRDefault="00AF5AB5" w:rsidP="00BE29F5">
            <w:pPr>
              <w:jc w:val="center"/>
              <w:rPr>
                <w:rFonts w:ascii="Arial" w:hAnsi="Arial" w:cs="Arial"/>
                <w:color w:val="323E4F" w:themeColor="text2" w:themeShade="BF"/>
                <w:lang w:val="el-GR"/>
              </w:rPr>
            </w:pPr>
            <w:sdt>
              <w:sdtPr>
                <w:rPr>
                  <w:rFonts w:ascii="Arial" w:hAnsi="Arial" w:cs="Arial"/>
                  <w:color w:val="323E4F" w:themeColor="text2" w:themeShade="BF"/>
                  <w:sz w:val="28"/>
                  <w:szCs w:val="28"/>
                  <w:lang w:val="el-GR"/>
                </w:rPr>
                <w:id w:val="-440540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26A7" w:rsidRPr="002C12D2">
                  <w:rPr>
                    <w:rFonts w:ascii="Segoe UI Symbol" w:eastAsia="MS Gothic" w:hAnsi="Segoe UI Symbol" w:cs="Segoe UI Symbol"/>
                    <w:color w:val="323E4F" w:themeColor="text2" w:themeShade="BF"/>
                    <w:sz w:val="28"/>
                    <w:szCs w:val="28"/>
                    <w:lang w:val="el-GR"/>
                  </w:rPr>
                  <w:t>☐</w:t>
                </w:r>
              </w:sdtContent>
            </w:sdt>
          </w:p>
        </w:tc>
        <w:tc>
          <w:tcPr>
            <w:tcW w:w="1333" w:type="dxa"/>
            <w:vAlign w:val="center"/>
          </w:tcPr>
          <w:p w:rsidR="00BE29F5" w:rsidRPr="002C12D2" w:rsidRDefault="00BE29F5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  <w:r w:rsidRPr="002C12D2">
              <w:rPr>
                <w:rFonts w:ascii="Arial" w:hAnsi="Arial" w:cs="Arial"/>
                <w:color w:val="323E4F" w:themeColor="text2" w:themeShade="BF"/>
                <w:lang w:val="el-GR"/>
              </w:rPr>
              <w:t>Παράδοση:</w:t>
            </w:r>
          </w:p>
        </w:tc>
        <w:tc>
          <w:tcPr>
            <w:tcW w:w="2938" w:type="dxa"/>
            <w:vAlign w:val="center"/>
          </w:tcPr>
          <w:p w:rsidR="00BE29F5" w:rsidRPr="002C12D2" w:rsidRDefault="00AF5AB5" w:rsidP="00BE29F5">
            <w:pPr>
              <w:jc w:val="center"/>
              <w:rPr>
                <w:rFonts w:ascii="Arial" w:hAnsi="Arial" w:cs="Arial"/>
                <w:color w:val="323E4F" w:themeColor="text2" w:themeShade="BF"/>
                <w:lang w:val="el-GR"/>
              </w:rPr>
            </w:pPr>
            <w:sdt>
              <w:sdtPr>
                <w:rPr>
                  <w:rFonts w:ascii="Arial" w:hAnsi="Arial" w:cs="Arial"/>
                  <w:color w:val="323E4F" w:themeColor="text2" w:themeShade="BF"/>
                  <w:sz w:val="28"/>
                  <w:szCs w:val="28"/>
                  <w:lang w:val="el-GR"/>
                </w:rPr>
                <w:id w:val="444358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29F5" w:rsidRPr="002C12D2">
                  <w:rPr>
                    <w:rFonts w:ascii="Segoe UI Symbol" w:eastAsia="MS Gothic" w:hAnsi="Segoe UI Symbol" w:cs="Segoe UI Symbol"/>
                    <w:color w:val="323E4F" w:themeColor="text2" w:themeShade="BF"/>
                    <w:sz w:val="28"/>
                    <w:szCs w:val="28"/>
                    <w:lang w:val="el-GR"/>
                  </w:rPr>
                  <w:t>☐</w:t>
                </w:r>
              </w:sdtContent>
            </w:sdt>
          </w:p>
        </w:tc>
      </w:tr>
    </w:tbl>
    <w:p w:rsidR="00C933CB" w:rsidRPr="002C12D2" w:rsidRDefault="00C933CB" w:rsidP="00307474">
      <w:pPr>
        <w:rPr>
          <w:rFonts w:ascii="Arial" w:hAnsi="Arial" w:cs="Arial"/>
          <w:color w:val="323E4F" w:themeColor="text2" w:themeShade="BF"/>
          <w:lang w:val="el-GR"/>
        </w:rPr>
      </w:pP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2126"/>
        <w:gridCol w:w="7371"/>
      </w:tblGrid>
      <w:tr w:rsidR="002C12D2" w:rsidRPr="002C12D2" w:rsidTr="00143045">
        <w:tc>
          <w:tcPr>
            <w:tcW w:w="9497" w:type="dxa"/>
            <w:gridSpan w:val="2"/>
          </w:tcPr>
          <w:p w:rsidR="000958E4" w:rsidRPr="002C12D2" w:rsidRDefault="000958E4" w:rsidP="000958E4">
            <w:pPr>
              <w:jc w:val="center"/>
              <w:rPr>
                <w:rFonts w:ascii="Arial" w:hAnsi="Arial" w:cs="Arial"/>
                <w:b/>
                <w:color w:val="323E4F" w:themeColor="text2" w:themeShade="BF"/>
                <w:lang w:val="el-GR"/>
              </w:rPr>
            </w:pPr>
            <w:r w:rsidRPr="002C12D2">
              <w:rPr>
                <w:rFonts w:ascii="Arial" w:hAnsi="Arial" w:cs="Arial"/>
                <w:b/>
                <w:color w:val="323E4F" w:themeColor="text2" w:themeShade="BF"/>
                <w:lang w:val="el-GR"/>
              </w:rPr>
              <w:t>ΣΤΟΙΧΕΙΑ ΕΞΟΠΛΙΣΜΟΥ</w:t>
            </w:r>
          </w:p>
        </w:tc>
      </w:tr>
      <w:tr w:rsidR="002C12D2" w:rsidRPr="002C12D2" w:rsidTr="00143045">
        <w:tc>
          <w:tcPr>
            <w:tcW w:w="2126" w:type="dxa"/>
          </w:tcPr>
          <w:p w:rsidR="000958E4" w:rsidRPr="002C12D2" w:rsidRDefault="000958E4" w:rsidP="00307474">
            <w:pPr>
              <w:rPr>
                <w:rFonts w:ascii="Arial" w:hAnsi="Arial" w:cs="Arial"/>
                <w:color w:val="323E4F" w:themeColor="text2" w:themeShade="BF"/>
              </w:rPr>
            </w:pPr>
            <w:r w:rsidRPr="002C12D2">
              <w:rPr>
                <w:rFonts w:ascii="Arial" w:hAnsi="Arial" w:cs="Arial"/>
                <w:color w:val="323E4F" w:themeColor="text2" w:themeShade="BF"/>
              </w:rPr>
              <w:t>Mobile Number</w:t>
            </w:r>
          </w:p>
        </w:tc>
        <w:tc>
          <w:tcPr>
            <w:tcW w:w="7371" w:type="dxa"/>
          </w:tcPr>
          <w:p w:rsidR="000958E4" w:rsidRPr="002C12D2" w:rsidRDefault="000958E4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</w:p>
        </w:tc>
      </w:tr>
      <w:tr w:rsidR="002C12D2" w:rsidRPr="002C12D2" w:rsidTr="00143045">
        <w:tc>
          <w:tcPr>
            <w:tcW w:w="2126" w:type="dxa"/>
          </w:tcPr>
          <w:p w:rsidR="000958E4" w:rsidRPr="002C12D2" w:rsidRDefault="000958E4" w:rsidP="00307474">
            <w:pPr>
              <w:rPr>
                <w:rFonts w:ascii="Arial" w:hAnsi="Arial" w:cs="Arial"/>
                <w:color w:val="323E4F" w:themeColor="text2" w:themeShade="BF"/>
              </w:rPr>
            </w:pPr>
            <w:r w:rsidRPr="002C12D2">
              <w:rPr>
                <w:rFonts w:ascii="Arial" w:hAnsi="Arial" w:cs="Arial"/>
                <w:color w:val="323E4F" w:themeColor="text2" w:themeShade="BF"/>
              </w:rPr>
              <w:t>Model</w:t>
            </w:r>
          </w:p>
        </w:tc>
        <w:tc>
          <w:tcPr>
            <w:tcW w:w="7371" w:type="dxa"/>
          </w:tcPr>
          <w:p w:rsidR="000958E4" w:rsidRPr="002C12D2" w:rsidRDefault="000958E4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</w:p>
        </w:tc>
      </w:tr>
      <w:tr w:rsidR="002C12D2" w:rsidRPr="002C12D2" w:rsidTr="00143045">
        <w:tc>
          <w:tcPr>
            <w:tcW w:w="2126" w:type="dxa"/>
          </w:tcPr>
          <w:p w:rsidR="000958E4" w:rsidRPr="002C12D2" w:rsidRDefault="000958E4" w:rsidP="00307474">
            <w:pPr>
              <w:rPr>
                <w:rFonts w:ascii="Arial" w:hAnsi="Arial" w:cs="Arial"/>
                <w:color w:val="323E4F" w:themeColor="text2" w:themeShade="BF"/>
              </w:rPr>
            </w:pPr>
            <w:r w:rsidRPr="002C12D2">
              <w:rPr>
                <w:rFonts w:ascii="Arial" w:hAnsi="Arial" w:cs="Arial"/>
                <w:color w:val="323E4F" w:themeColor="text2" w:themeShade="BF"/>
              </w:rPr>
              <w:t>IMEI Number</w:t>
            </w:r>
          </w:p>
        </w:tc>
        <w:tc>
          <w:tcPr>
            <w:tcW w:w="7371" w:type="dxa"/>
          </w:tcPr>
          <w:p w:rsidR="000958E4" w:rsidRPr="002C12D2" w:rsidRDefault="000958E4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</w:p>
        </w:tc>
      </w:tr>
      <w:tr w:rsidR="002C12D2" w:rsidRPr="002C12D2" w:rsidTr="00143045">
        <w:tc>
          <w:tcPr>
            <w:tcW w:w="2126" w:type="dxa"/>
          </w:tcPr>
          <w:p w:rsidR="000958E4" w:rsidRPr="002C12D2" w:rsidRDefault="000958E4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  <w:r w:rsidRPr="002C12D2">
              <w:rPr>
                <w:rFonts w:ascii="Arial" w:hAnsi="Arial" w:cs="Arial"/>
                <w:color w:val="323E4F" w:themeColor="text2" w:themeShade="BF"/>
                <w:lang w:val="el-GR"/>
              </w:rPr>
              <w:t>Φορτιστής</w:t>
            </w:r>
          </w:p>
        </w:tc>
        <w:sdt>
          <w:sdtPr>
            <w:rPr>
              <w:rFonts w:ascii="Arial" w:hAnsi="Arial" w:cs="Arial"/>
              <w:color w:val="323E4F" w:themeColor="text2" w:themeShade="BF"/>
              <w:sz w:val="28"/>
              <w:szCs w:val="28"/>
              <w:lang w:val="el-GR"/>
            </w:rPr>
            <w:id w:val="-1989468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1" w:type="dxa"/>
              </w:tcPr>
              <w:p w:rsidR="000958E4" w:rsidRPr="002C12D2" w:rsidRDefault="000958E4" w:rsidP="00307474">
                <w:pPr>
                  <w:rPr>
                    <w:rFonts w:ascii="Arial" w:hAnsi="Arial" w:cs="Arial"/>
                    <w:color w:val="323E4F" w:themeColor="text2" w:themeShade="BF"/>
                    <w:lang w:val="el-GR"/>
                  </w:rPr>
                </w:pPr>
                <w:r w:rsidRPr="002C12D2">
                  <w:rPr>
                    <w:rFonts w:ascii="Segoe UI Symbol" w:eastAsia="MS Gothic" w:hAnsi="Segoe UI Symbol" w:cs="Segoe UI Symbol"/>
                    <w:color w:val="323E4F" w:themeColor="text2" w:themeShade="BF"/>
                    <w:sz w:val="28"/>
                    <w:szCs w:val="28"/>
                    <w:lang w:val="el-GR"/>
                  </w:rPr>
                  <w:t>☐</w:t>
                </w:r>
              </w:p>
            </w:tc>
          </w:sdtContent>
        </w:sdt>
      </w:tr>
      <w:tr w:rsidR="002C12D2" w:rsidRPr="002C12D2" w:rsidTr="00143045">
        <w:tc>
          <w:tcPr>
            <w:tcW w:w="2126" w:type="dxa"/>
          </w:tcPr>
          <w:p w:rsidR="000958E4" w:rsidRPr="002C12D2" w:rsidRDefault="000958E4" w:rsidP="00307474">
            <w:pPr>
              <w:rPr>
                <w:rFonts w:ascii="Arial" w:hAnsi="Arial" w:cs="Arial"/>
                <w:color w:val="323E4F" w:themeColor="text2" w:themeShade="BF"/>
                <w:lang w:val="el-GR"/>
              </w:rPr>
            </w:pPr>
            <w:r w:rsidRPr="002C12D2">
              <w:rPr>
                <w:rFonts w:ascii="Arial" w:hAnsi="Arial" w:cs="Arial"/>
                <w:color w:val="323E4F" w:themeColor="text2" w:themeShade="BF"/>
                <w:lang w:val="el-GR"/>
              </w:rPr>
              <w:t>Θήκη Μεταφοράς</w:t>
            </w:r>
          </w:p>
        </w:tc>
        <w:sdt>
          <w:sdtPr>
            <w:rPr>
              <w:rFonts w:ascii="Arial" w:hAnsi="Arial" w:cs="Arial"/>
              <w:color w:val="323E4F" w:themeColor="text2" w:themeShade="BF"/>
              <w:sz w:val="28"/>
              <w:szCs w:val="28"/>
              <w:lang w:val="el-GR"/>
            </w:rPr>
            <w:id w:val="1047034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1" w:type="dxa"/>
              </w:tcPr>
              <w:p w:rsidR="000958E4" w:rsidRPr="002C12D2" w:rsidRDefault="000958E4" w:rsidP="00307474">
                <w:pPr>
                  <w:rPr>
                    <w:rFonts w:ascii="Arial" w:hAnsi="Arial" w:cs="Arial"/>
                    <w:color w:val="323E4F" w:themeColor="text2" w:themeShade="BF"/>
                    <w:lang w:val="el-GR"/>
                  </w:rPr>
                </w:pPr>
                <w:r w:rsidRPr="002C12D2">
                  <w:rPr>
                    <w:rFonts w:ascii="Segoe UI Symbol" w:eastAsia="MS Gothic" w:hAnsi="Segoe UI Symbol" w:cs="Segoe UI Symbol"/>
                    <w:color w:val="323E4F" w:themeColor="text2" w:themeShade="BF"/>
                    <w:sz w:val="28"/>
                    <w:szCs w:val="28"/>
                    <w:lang w:val="el-GR"/>
                  </w:rPr>
                  <w:t>☐</w:t>
                </w:r>
              </w:p>
            </w:tc>
          </w:sdtContent>
        </w:sdt>
      </w:tr>
      <w:tr w:rsidR="00BC5BD2" w:rsidRPr="002C12D2" w:rsidTr="00143045">
        <w:tc>
          <w:tcPr>
            <w:tcW w:w="2126" w:type="dxa"/>
          </w:tcPr>
          <w:p w:rsidR="00BC5BD2" w:rsidRPr="002C12D2" w:rsidRDefault="00BC5BD2" w:rsidP="00307474">
            <w:pPr>
              <w:rPr>
                <w:rFonts w:ascii="Arial" w:hAnsi="Arial" w:cs="Arial"/>
                <w:color w:val="323E4F" w:themeColor="text2" w:themeShade="BF"/>
              </w:rPr>
            </w:pPr>
            <w:r w:rsidRPr="002C12D2">
              <w:rPr>
                <w:rFonts w:ascii="Arial" w:hAnsi="Arial" w:cs="Arial"/>
                <w:color w:val="323E4F" w:themeColor="text2" w:themeShade="BF"/>
              </w:rPr>
              <w:t>Google Account</w:t>
            </w:r>
          </w:p>
        </w:tc>
        <w:tc>
          <w:tcPr>
            <w:tcW w:w="7371" w:type="dxa"/>
          </w:tcPr>
          <w:p w:rsidR="00BC5BD2" w:rsidRPr="002C12D2" w:rsidRDefault="00BC5BD2" w:rsidP="00307474">
            <w:pPr>
              <w:rPr>
                <w:rFonts w:ascii="Arial" w:hAnsi="Arial" w:cs="Arial"/>
                <w:color w:val="323E4F" w:themeColor="text2" w:themeShade="BF"/>
                <w:sz w:val="28"/>
                <w:szCs w:val="28"/>
                <w:lang w:val="el-GR"/>
              </w:rPr>
            </w:pPr>
          </w:p>
        </w:tc>
      </w:tr>
    </w:tbl>
    <w:p w:rsidR="00F47F5D" w:rsidRDefault="00F47F5D" w:rsidP="00EA34F4">
      <w:pPr>
        <w:jc w:val="both"/>
        <w:rPr>
          <w:rFonts w:ascii="Arial" w:hAnsi="Arial" w:cs="Arial"/>
          <w:color w:val="323E4F" w:themeColor="text2" w:themeShade="BF"/>
          <w:lang w:val="el-GR"/>
        </w:rPr>
      </w:pP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9497"/>
      </w:tblGrid>
      <w:tr w:rsidR="002E30A3" w:rsidRPr="00BC3679" w:rsidTr="00F96B50">
        <w:tc>
          <w:tcPr>
            <w:tcW w:w="9497" w:type="dxa"/>
          </w:tcPr>
          <w:p w:rsidR="002E30A3" w:rsidRPr="002E30A3" w:rsidRDefault="002E30A3" w:rsidP="00F96B50">
            <w:pPr>
              <w:jc w:val="center"/>
              <w:rPr>
                <w:rFonts w:ascii="Arial" w:hAnsi="Arial" w:cs="Arial"/>
                <w:b/>
                <w:color w:val="323E4F" w:themeColor="text2" w:themeShade="BF"/>
                <w:lang w:val="el-GR"/>
              </w:rPr>
            </w:pPr>
            <w:r>
              <w:rPr>
                <w:rFonts w:ascii="Arial" w:hAnsi="Arial" w:cs="Arial"/>
                <w:b/>
                <w:color w:val="323E4F" w:themeColor="text2" w:themeShade="BF"/>
                <w:lang w:val="el-GR"/>
              </w:rPr>
              <w:t>ΠΑΡΑΛΑΒΗ</w:t>
            </w:r>
          </w:p>
        </w:tc>
      </w:tr>
      <w:tr w:rsidR="002E30A3" w:rsidRPr="00BC3679" w:rsidTr="00B41409">
        <w:tc>
          <w:tcPr>
            <w:tcW w:w="9497" w:type="dxa"/>
          </w:tcPr>
          <w:p w:rsidR="002E30A3" w:rsidRPr="00AF5AB5" w:rsidRDefault="00AF5AB5" w:rsidP="00AF5AB5">
            <w:pPr>
              <w:jc w:val="right"/>
              <w:rPr>
                <w:rFonts w:ascii="Arial" w:hAnsi="Arial" w:cs="Arial"/>
                <w:color w:val="323E4F" w:themeColor="text2" w:themeShade="BF"/>
              </w:rPr>
            </w:pPr>
            <w:r>
              <w:rPr>
                <w:rFonts w:ascii="Arial" w:hAnsi="Arial" w:cs="Arial"/>
                <w:color w:val="323E4F" w:themeColor="text2" w:themeShade="BF"/>
                <w:lang w:val="el-GR"/>
              </w:rPr>
              <w:t>Ημερομηνία</w:t>
            </w:r>
            <w:r w:rsidR="002E30A3" w:rsidRPr="00BC3679">
              <w:rPr>
                <w:rFonts w:ascii="Arial" w:hAnsi="Arial" w:cs="Arial"/>
                <w:color w:val="323E4F" w:themeColor="text2" w:themeShade="BF"/>
              </w:rPr>
              <w:t xml:space="preserve">:     </w:t>
            </w:r>
            <w:sdt>
              <w:sdtPr>
                <w:rPr>
                  <w:rFonts w:ascii="Arial" w:hAnsi="Arial" w:cs="Arial"/>
                  <w:color w:val="323E4F" w:themeColor="text2" w:themeShade="BF"/>
                  <w:lang w:val="el-GR"/>
                </w:rPr>
                <w:id w:val="-1478448301"/>
                <w:placeholder>
                  <w:docPart w:val="D45CDAB7E7C54470A06635CAB28E33CE"/>
                </w:placeholder>
                <w:showingPlcHdr/>
                <w:date w:fullDate="2019-06-14T00:00:00Z">
                  <w:dateFormat w:val="dd/MM/yyyy"/>
                  <w:lid w:val="el-GR"/>
                  <w:storeMappedDataAs w:val="dateTime"/>
                  <w:calendar w:val="gregorian"/>
                </w:date>
              </w:sdtPr>
              <w:sdtEndPr/>
              <w:sdtContent>
                <w:r w:rsidRPr="00126329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</w:tr>
    </w:tbl>
    <w:p w:rsidR="002E30A3" w:rsidRPr="00AF5AB5" w:rsidRDefault="002E30A3" w:rsidP="00EA34F4">
      <w:pPr>
        <w:jc w:val="both"/>
        <w:rPr>
          <w:rFonts w:ascii="Arial" w:hAnsi="Arial" w:cs="Arial"/>
          <w:color w:val="323E4F" w:themeColor="text2" w:themeShade="BF"/>
        </w:rPr>
      </w:pPr>
    </w:p>
    <w:p w:rsidR="00BC5BD2" w:rsidRPr="002C12D2" w:rsidRDefault="00BC5BD2" w:rsidP="00EA34F4">
      <w:pPr>
        <w:jc w:val="both"/>
        <w:rPr>
          <w:rFonts w:ascii="Arial" w:hAnsi="Arial" w:cs="Arial"/>
          <w:color w:val="323E4F" w:themeColor="text2" w:themeShade="BF"/>
          <w:sz w:val="22"/>
          <w:szCs w:val="22"/>
          <w:lang w:val="el-GR"/>
        </w:rPr>
      </w:pPr>
      <w:r w:rsidRPr="002C12D2">
        <w:rPr>
          <w:rFonts w:ascii="Arial" w:hAnsi="Arial" w:cs="Arial"/>
          <w:color w:val="323E4F" w:themeColor="text2" w:themeShade="BF"/>
          <w:sz w:val="22"/>
          <w:szCs w:val="22"/>
          <w:lang w:val="el-GR"/>
        </w:rPr>
        <w:lastRenderedPageBreak/>
        <w:t>Με την υπογραφή και παραλαβή του εξοπλισμού ο εργαζόμενος συναίνει και αποδέχεται ανεπιφύλακτα τους παρακάτω όρους</w:t>
      </w:r>
      <w:r w:rsidR="007B198E" w:rsidRPr="002C12D2">
        <w:rPr>
          <w:rFonts w:ascii="Arial" w:hAnsi="Arial" w:cs="Arial"/>
          <w:color w:val="323E4F" w:themeColor="text2" w:themeShade="BF"/>
          <w:sz w:val="22"/>
          <w:szCs w:val="22"/>
          <w:lang w:val="el-GR"/>
        </w:rPr>
        <w:t>:</w:t>
      </w:r>
    </w:p>
    <w:p w:rsidR="00BC5BD2" w:rsidRPr="002C12D2" w:rsidRDefault="00BC5BD2" w:rsidP="00EA34F4">
      <w:pPr>
        <w:jc w:val="both"/>
        <w:rPr>
          <w:rFonts w:ascii="Arial" w:hAnsi="Arial" w:cs="Arial"/>
          <w:color w:val="323E4F" w:themeColor="text2" w:themeShade="BF"/>
          <w:sz w:val="22"/>
          <w:szCs w:val="22"/>
          <w:lang w:val="el-GR"/>
        </w:rPr>
      </w:pPr>
    </w:p>
    <w:p w:rsidR="00F47F5D" w:rsidRPr="002C12D2" w:rsidRDefault="00F47F5D" w:rsidP="00F47F5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323E4F" w:themeColor="text2" w:themeShade="BF"/>
          <w:sz w:val="20"/>
          <w:szCs w:val="20"/>
          <w:lang w:val="el-GR"/>
        </w:rPr>
      </w:pPr>
      <w:r w:rsidRPr="002C12D2">
        <w:rPr>
          <w:rFonts w:ascii="Arial" w:hAnsi="Arial" w:cs="Arial"/>
          <w:color w:val="323E4F" w:themeColor="text2" w:themeShade="BF"/>
          <w:sz w:val="20"/>
          <w:szCs w:val="20"/>
          <w:lang w:val="el-GR"/>
        </w:rPr>
        <w:t>Σε περίπτωση βλάβης με υπαιτιότητα του χρήστη, το κόστος επιδιόρθωσης επιβαρύνει τον ίδιο.</w:t>
      </w:r>
    </w:p>
    <w:p w:rsidR="00F47F5D" w:rsidRPr="002C12D2" w:rsidRDefault="00F47F5D" w:rsidP="00296F2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323E4F" w:themeColor="text2" w:themeShade="BF"/>
          <w:sz w:val="20"/>
          <w:szCs w:val="20"/>
          <w:lang w:val="el-GR"/>
        </w:rPr>
      </w:pPr>
      <w:r w:rsidRPr="002C12D2">
        <w:rPr>
          <w:rFonts w:ascii="Arial" w:hAnsi="Arial" w:cs="Arial"/>
          <w:color w:val="323E4F" w:themeColor="text2" w:themeShade="BF"/>
          <w:sz w:val="20"/>
          <w:szCs w:val="20"/>
          <w:lang w:val="el-GR"/>
        </w:rPr>
        <w:t>Σε περίπτωση απώλειας της συσκευής, η αντικατάστασ</w:t>
      </w:r>
      <w:r w:rsidR="00296F2A" w:rsidRPr="002C12D2">
        <w:rPr>
          <w:rFonts w:ascii="Arial" w:hAnsi="Arial" w:cs="Arial"/>
          <w:color w:val="323E4F" w:themeColor="text2" w:themeShade="BF"/>
          <w:sz w:val="20"/>
          <w:szCs w:val="20"/>
          <w:lang w:val="el-GR"/>
        </w:rPr>
        <w:t>ή της επιβαρύνει τον εργαζόμενο</w:t>
      </w:r>
      <w:r w:rsidR="001F173D" w:rsidRPr="002C12D2">
        <w:rPr>
          <w:rFonts w:ascii="Arial" w:hAnsi="Arial" w:cs="Arial"/>
          <w:color w:val="323E4F" w:themeColor="text2" w:themeShade="BF"/>
          <w:sz w:val="20"/>
          <w:szCs w:val="20"/>
          <w:lang w:val="el-GR"/>
        </w:rPr>
        <w:t>.</w:t>
      </w:r>
    </w:p>
    <w:p w:rsidR="007B198E" w:rsidRPr="002C12D2" w:rsidRDefault="00BC5BD2" w:rsidP="007B198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323E4F" w:themeColor="text2" w:themeShade="BF"/>
          <w:sz w:val="20"/>
          <w:szCs w:val="20"/>
          <w:lang w:val="el-GR"/>
        </w:rPr>
      </w:pPr>
      <w:r w:rsidRPr="002C12D2">
        <w:rPr>
          <w:rFonts w:ascii="Arial" w:hAnsi="Arial" w:cs="Arial"/>
          <w:color w:val="323E4F" w:themeColor="text2" w:themeShade="BF"/>
          <w:sz w:val="20"/>
          <w:szCs w:val="20"/>
          <w:lang w:val="el-GR"/>
        </w:rPr>
        <w:t>Ο εργαζόμενος θα χρησιμοποιεί τον εξοπλισμό μόνο για επαγγελματικούς σκοπούς</w:t>
      </w:r>
      <w:r w:rsidR="001F173D" w:rsidRPr="002C12D2">
        <w:rPr>
          <w:rFonts w:ascii="Arial" w:hAnsi="Arial" w:cs="Arial"/>
          <w:color w:val="323E4F" w:themeColor="text2" w:themeShade="BF"/>
          <w:sz w:val="20"/>
          <w:szCs w:val="20"/>
          <w:lang w:val="el-GR"/>
        </w:rPr>
        <w:t>.</w:t>
      </w:r>
    </w:p>
    <w:p w:rsidR="007B198E" w:rsidRPr="002C12D2" w:rsidRDefault="007B198E" w:rsidP="007B198E">
      <w:pPr>
        <w:pStyle w:val="NoSpacing"/>
        <w:numPr>
          <w:ilvl w:val="0"/>
          <w:numId w:val="1"/>
        </w:numPr>
        <w:tabs>
          <w:tab w:val="left" w:pos="-142"/>
        </w:tabs>
        <w:rPr>
          <w:rFonts w:ascii="Arial" w:hAnsi="Arial" w:cs="Arial"/>
          <w:color w:val="323E4F" w:themeColor="text2" w:themeShade="BF"/>
          <w:sz w:val="20"/>
          <w:szCs w:val="20"/>
        </w:rPr>
      </w:pPr>
      <w:r w:rsidRPr="002C12D2">
        <w:rPr>
          <w:rFonts w:ascii="Arial" w:hAnsi="Arial" w:cs="Arial"/>
          <w:color w:val="323E4F" w:themeColor="text2" w:themeShade="BF"/>
          <w:sz w:val="20"/>
          <w:szCs w:val="20"/>
        </w:rPr>
        <w:t xml:space="preserve">Ο εργαζόμενος οφείλει να μην αποθηκεύει ή διατηρεί δεδομένα προσωπικού χαρακτήρα (ενδεικτικά και όχι αποκλειστικά : Φωτογραφίες, Πιστωτικές Κάρτες, Ιατρικά Αρχεία) δικά τους ή άλλων στις συσκευές που τους έχουν παραχωρηθεί. </w:t>
      </w:r>
    </w:p>
    <w:p w:rsidR="007B198E" w:rsidRPr="002C12D2" w:rsidRDefault="007B198E" w:rsidP="007B198E">
      <w:pPr>
        <w:pStyle w:val="NoSpacing"/>
        <w:numPr>
          <w:ilvl w:val="0"/>
          <w:numId w:val="1"/>
        </w:numPr>
        <w:tabs>
          <w:tab w:val="left" w:pos="-142"/>
        </w:tabs>
        <w:rPr>
          <w:rFonts w:ascii="Arial" w:hAnsi="Arial" w:cs="Arial"/>
          <w:color w:val="323E4F" w:themeColor="text2" w:themeShade="BF"/>
          <w:sz w:val="20"/>
          <w:szCs w:val="20"/>
        </w:rPr>
      </w:pPr>
      <w:r w:rsidRPr="002C12D2">
        <w:rPr>
          <w:rFonts w:ascii="Arial" w:hAnsi="Arial" w:cs="Arial"/>
          <w:color w:val="323E4F" w:themeColor="text2" w:themeShade="BF"/>
          <w:sz w:val="20"/>
          <w:szCs w:val="20"/>
        </w:rPr>
        <w:t xml:space="preserve">Ο εργαζόμενος είναι αρμόδιος και επιβάλλεται να ρυθμίσει την </w:t>
      </w:r>
      <w:r w:rsidRPr="002C12D2">
        <w:rPr>
          <w:rFonts w:ascii="Arial" w:hAnsi="Arial" w:cs="Arial"/>
          <w:color w:val="323E4F" w:themeColor="text2" w:themeShade="BF"/>
          <w:sz w:val="20"/>
          <w:szCs w:val="20"/>
          <w:lang w:val="en-US"/>
        </w:rPr>
        <w:t>Screen</w:t>
      </w:r>
      <w:r w:rsidRPr="002C12D2">
        <w:rPr>
          <w:rFonts w:ascii="Arial" w:hAnsi="Arial" w:cs="Arial"/>
          <w:color w:val="323E4F" w:themeColor="text2" w:themeShade="BF"/>
          <w:sz w:val="20"/>
          <w:szCs w:val="20"/>
        </w:rPr>
        <w:t xml:space="preserve"> </w:t>
      </w:r>
      <w:r w:rsidRPr="002C12D2">
        <w:rPr>
          <w:rFonts w:ascii="Arial" w:hAnsi="Arial" w:cs="Arial"/>
          <w:color w:val="323E4F" w:themeColor="text2" w:themeShade="BF"/>
          <w:sz w:val="20"/>
          <w:szCs w:val="20"/>
          <w:lang w:val="en-US"/>
        </w:rPr>
        <w:t>Lock</w:t>
      </w:r>
      <w:r w:rsidRPr="002C12D2">
        <w:rPr>
          <w:rFonts w:ascii="Arial" w:hAnsi="Arial" w:cs="Arial"/>
          <w:color w:val="323E4F" w:themeColor="text2" w:themeShade="BF"/>
          <w:sz w:val="20"/>
          <w:szCs w:val="20"/>
        </w:rPr>
        <w:t xml:space="preserve"> λειτουργία είτε με </w:t>
      </w:r>
      <w:bookmarkStart w:id="0" w:name="_GoBack"/>
      <w:bookmarkEnd w:id="0"/>
      <w:r w:rsidRPr="002C12D2">
        <w:rPr>
          <w:rFonts w:ascii="Arial" w:hAnsi="Arial" w:cs="Arial"/>
          <w:color w:val="323E4F" w:themeColor="text2" w:themeShade="BF"/>
          <w:sz w:val="20"/>
          <w:szCs w:val="20"/>
        </w:rPr>
        <w:t>κωδικό πρόσβασης είτε με μοτίβο ανάλογα με την προτίμηση του για προστασία των δεδομένων από τρίτους σε περίπτωση απώλειας ή κλοπής.</w:t>
      </w:r>
    </w:p>
    <w:p w:rsidR="006A0F1F" w:rsidRPr="002C12D2" w:rsidRDefault="007B198E" w:rsidP="007B198E">
      <w:pPr>
        <w:pStyle w:val="NoSpacing"/>
        <w:numPr>
          <w:ilvl w:val="0"/>
          <w:numId w:val="1"/>
        </w:numPr>
        <w:tabs>
          <w:tab w:val="left" w:pos="-142"/>
        </w:tabs>
        <w:rPr>
          <w:rFonts w:ascii="Arial" w:hAnsi="Arial" w:cs="Arial"/>
          <w:color w:val="323E4F" w:themeColor="text2" w:themeShade="BF"/>
          <w:sz w:val="20"/>
          <w:szCs w:val="20"/>
        </w:rPr>
      </w:pPr>
      <w:r w:rsidRPr="002C12D2">
        <w:rPr>
          <w:rFonts w:ascii="Arial" w:hAnsi="Arial" w:cs="Arial"/>
          <w:color w:val="323E4F" w:themeColor="text2" w:themeShade="BF"/>
          <w:sz w:val="20"/>
          <w:szCs w:val="20"/>
        </w:rPr>
        <w:t>Στην περίπτωση αποχώρησης του εργαζόμενου από την εταιρία ο εργαζόμενος πρέπει να παραδώσει τον εξοπλισμό που του έχει παραχωρηθεί συνοδευόμενη με όλα τα περιφερικά που έχει παραλάβει όπως περιγράφεται στον παραπάνω πίνακα.</w:t>
      </w:r>
    </w:p>
    <w:p w:rsidR="007B198E" w:rsidRPr="002C12D2" w:rsidRDefault="006A0F1F" w:rsidP="007B198E">
      <w:pPr>
        <w:pStyle w:val="NoSpacing"/>
        <w:numPr>
          <w:ilvl w:val="0"/>
          <w:numId w:val="1"/>
        </w:numPr>
        <w:tabs>
          <w:tab w:val="left" w:pos="-142"/>
        </w:tabs>
        <w:rPr>
          <w:rFonts w:ascii="Arial" w:hAnsi="Arial" w:cs="Arial"/>
          <w:color w:val="323E4F" w:themeColor="text2" w:themeShade="BF"/>
          <w:sz w:val="20"/>
          <w:szCs w:val="20"/>
        </w:rPr>
      </w:pPr>
      <w:r w:rsidRPr="002C12D2">
        <w:rPr>
          <w:rFonts w:ascii="Arial" w:hAnsi="Arial" w:cs="Arial"/>
          <w:color w:val="323E4F" w:themeColor="text2" w:themeShade="BF"/>
          <w:sz w:val="20"/>
          <w:szCs w:val="20"/>
        </w:rPr>
        <w:lastRenderedPageBreak/>
        <w:t>Κατά την επιστροφή του εξοπλισμού από το</w:t>
      </w:r>
      <w:r w:rsidR="001F173D" w:rsidRPr="002C12D2">
        <w:rPr>
          <w:rFonts w:ascii="Arial" w:hAnsi="Arial" w:cs="Arial"/>
          <w:color w:val="323E4F" w:themeColor="text2" w:themeShade="BF"/>
          <w:sz w:val="20"/>
          <w:szCs w:val="20"/>
        </w:rPr>
        <w:t xml:space="preserve">ν εργαζόμενο στο </w:t>
      </w:r>
      <w:r w:rsidRPr="002C12D2">
        <w:rPr>
          <w:rFonts w:ascii="Arial" w:hAnsi="Arial" w:cs="Arial"/>
          <w:color w:val="323E4F" w:themeColor="text2" w:themeShade="BF"/>
          <w:sz w:val="20"/>
          <w:szCs w:val="20"/>
        </w:rPr>
        <w:t xml:space="preserve"> </w:t>
      </w:r>
      <w:r w:rsidRPr="002C12D2">
        <w:rPr>
          <w:rFonts w:ascii="Arial" w:hAnsi="Arial" w:cs="Arial"/>
          <w:color w:val="323E4F" w:themeColor="text2" w:themeShade="BF"/>
          <w:sz w:val="20"/>
          <w:szCs w:val="20"/>
          <w:lang w:val="en-US"/>
        </w:rPr>
        <w:t>IT</w:t>
      </w:r>
      <w:r w:rsidRPr="002C12D2">
        <w:rPr>
          <w:rFonts w:ascii="Arial" w:hAnsi="Arial" w:cs="Arial"/>
          <w:color w:val="323E4F" w:themeColor="text2" w:themeShade="BF"/>
          <w:sz w:val="20"/>
          <w:szCs w:val="20"/>
        </w:rPr>
        <w:t xml:space="preserve"> </w:t>
      </w:r>
      <w:r w:rsidRPr="002C12D2">
        <w:rPr>
          <w:rFonts w:ascii="Arial" w:hAnsi="Arial" w:cs="Arial"/>
          <w:color w:val="323E4F" w:themeColor="text2" w:themeShade="BF"/>
          <w:sz w:val="20"/>
          <w:szCs w:val="20"/>
          <w:lang w:val="en-US"/>
        </w:rPr>
        <w:t>Department</w:t>
      </w:r>
      <w:r w:rsidRPr="002C12D2">
        <w:rPr>
          <w:rFonts w:ascii="Arial" w:hAnsi="Arial" w:cs="Arial"/>
          <w:color w:val="323E4F" w:themeColor="text2" w:themeShade="BF"/>
          <w:sz w:val="20"/>
          <w:szCs w:val="20"/>
        </w:rPr>
        <w:t xml:space="preserve"> </w:t>
      </w:r>
      <w:r w:rsidR="001F173D" w:rsidRPr="002C12D2">
        <w:rPr>
          <w:rFonts w:ascii="Arial" w:hAnsi="Arial" w:cs="Arial"/>
          <w:color w:val="323E4F" w:themeColor="text2" w:themeShade="BF"/>
          <w:sz w:val="20"/>
          <w:szCs w:val="20"/>
        </w:rPr>
        <w:t xml:space="preserve">η συσκευή θα υποστεί </w:t>
      </w:r>
      <w:r w:rsidR="001F173D" w:rsidRPr="002C12D2">
        <w:rPr>
          <w:rFonts w:ascii="Arial" w:hAnsi="Arial" w:cs="Arial"/>
          <w:color w:val="323E4F" w:themeColor="text2" w:themeShade="BF"/>
          <w:sz w:val="20"/>
          <w:szCs w:val="20"/>
          <w:lang w:val="en-US"/>
        </w:rPr>
        <w:t>Hard</w:t>
      </w:r>
      <w:r w:rsidR="001F173D" w:rsidRPr="002C12D2">
        <w:rPr>
          <w:rFonts w:ascii="Arial" w:hAnsi="Arial" w:cs="Arial"/>
          <w:color w:val="323E4F" w:themeColor="text2" w:themeShade="BF"/>
          <w:sz w:val="20"/>
          <w:szCs w:val="20"/>
        </w:rPr>
        <w:t xml:space="preserve"> </w:t>
      </w:r>
      <w:r w:rsidR="001F173D" w:rsidRPr="002C12D2">
        <w:rPr>
          <w:rFonts w:ascii="Arial" w:hAnsi="Arial" w:cs="Arial"/>
          <w:color w:val="323E4F" w:themeColor="text2" w:themeShade="BF"/>
          <w:sz w:val="20"/>
          <w:szCs w:val="20"/>
          <w:lang w:val="en-US"/>
        </w:rPr>
        <w:t>Reset</w:t>
      </w:r>
      <w:r w:rsidR="001F173D" w:rsidRPr="002C12D2">
        <w:rPr>
          <w:rFonts w:ascii="Arial" w:hAnsi="Arial" w:cs="Arial"/>
          <w:color w:val="323E4F" w:themeColor="text2" w:themeShade="BF"/>
          <w:sz w:val="20"/>
          <w:szCs w:val="20"/>
        </w:rPr>
        <w:t xml:space="preserve"> στις εργοστασιακές ρυθμίσεις.</w:t>
      </w:r>
      <w:r w:rsidR="007B198E" w:rsidRPr="002C12D2">
        <w:rPr>
          <w:rFonts w:ascii="Arial" w:hAnsi="Arial" w:cs="Arial"/>
          <w:color w:val="323E4F" w:themeColor="text2" w:themeShade="BF"/>
          <w:sz w:val="20"/>
          <w:szCs w:val="20"/>
        </w:rPr>
        <w:t xml:space="preserve"> </w:t>
      </w:r>
    </w:p>
    <w:p w:rsidR="00296F2A" w:rsidRPr="002C12D2" w:rsidRDefault="00296F2A" w:rsidP="00F47F5D">
      <w:pPr>
        <w:jc w:val="center"/>
        <w:rPr>
          <w:rFonts w:ascii="Arial" w:hAnsi="Arial" w:cs="Arial"/>
          <w:color w:val="323E4F" w:themeColor="text2" w:themeShade="BF"/>
          <w:lang w:val="el-GR"/>
        </w:rPr>
      </w:pPr>
    </w:p>
    <w:p w:rsidR="00F47F5D" w:rsidRPr="002C12D2" w:rsidRDefault="00F47F5D" w:rsidP="00F47F5D">
      <w:pPr>
        <w:jc w:val="center"/>
        <w:rPr>
          <w:rFonts w:ascii="Arial" w:hAnsi="Arial" w:cs="Arial"/>
          <w:color w:val="323E4F" w:themeColor="text2" w:themeShade="BF"/>
          <w:lang w:val="el-GR"/>
        </w:rPr>
      </w:pPr>
    </w:p>
    <w:tbl>
      <w:tblPr>
        <w:tblStyle w:val="TableGrid"/>
        <w:tblW w:w="5523" w:type="dxa"/>
        <w:tblInd w:w="4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688"/>
      </w:tblGrid>
      <w:tr w:rsidR="002C12D2" w:rsidRPr="002C12D2" w:rsidTr="000958E4">
        <w:tc>
          <w:tcPr>
            <w:tcW w:w="2835" w:type="dxa"/>
          </w:tcPr>
          <w:p w:rsidR="00F47F5D" w:rsidRPr="002C12D2" w:rsidRDefault="00F47F5D" w:rsidP="00F47F5D">
            <w:pPr>
              <w:jc w:val="center"/>
              <w:rPr>
                <w:rFonts w:ascii="Arial" w:hAnsi="Arial" w:cs="Arial"/>
                <w:color w:val="323E4F" w:themeColor="text2" w:themeShade="BF"/>
                <w:lang w:val="el-GR"/>
              </w:rPr>
            </w:pPr>
            <w:r w:rsidRPr="002C12D2">
              <w:rPr>
                <w:rFonts w:ascii="Arial" w:hAnsi="Arial" w:cs="Arial"/>
                <w:color w:val="323E4F" w:themeColor="text2" w:themeShade="BF"/>
                <w:lang w:val="el-GR"/>
              </w:rPr>
              <w:t xml:space="preserve">Ο </w:t>
            </w:r>
            <w:proofErr w:type="spellStart"/>
            <w:r w:rsidRPr="002C12D2">
              <w:rPr>
                <w:rFonts w:ascii="Arial" w:hAnsi="Arial" w:cs="Arial"/>
                <w:color w:val="323E4F" w:themeColor="text2" w:themeShade="BF"/>
                <w:lang w:val="el-GR"/>
              </w:rPr>
              <w:t>Παραδίδων</w:t>
            </w:r>
            <w:proofErr w:type="spellEnd"/>
          </w:p>
        </w:tc>
        <w:tc>
          <w:tcPr>
            <w:tcW w:w="2688" w:type="dxa"/>
          </w:tcPr>
          <w:p w:rsidR="00F47F5D" w:rsidRPr="002C12D2" w:rsidRDefault="00F47F5D" w:rsidP="00F47F5D">
            <w:pPr>
              <w:jc w:val="center"/>
              <w:rPr>
                <w:rFonts w:ascii="Arial" w:hAnsi="Arial" w:cs="Arial"/>
                <w:color w:val="323E4F" w:themeColor="text2" w:themeShade="BF"/>
                <w:lang w:val="el-GR"/>
              </w:rPr>
            </w:pPr>
            <w:r w:rsidRPr="002C12D2">
              <w:rPr>
                <w:rFonts w:ascii="Arial" w:hAnsi="Arial" w:cs="Arial"/>
                <w:color w:val="323E4F" w:themeColor="text2" w:themeShade="BF"/>
                <w:lang w:val="el-GR"/>
              </w:rPr>
              <w:t>Ο Παραλαβών</w:t>
            </w:r>
          </w:p>
        </w:tc>
      </w:tr>
      <w:tr w:rsidR="002C12D2" w:rsidRPr="002C12D2" w:rsidTr="00296F2A">
        <w:trPr>
          <w:trHeight w:val="1269"/>
        </w:trPr>
        <w:tc>
          <w:tcPr>
            <w:tcW w:w="2835" w:type="dxa"/>
            <w:vAlign w:val="center"/>
          </w:tcPr>
          <w:p w:rsidR="00F47F5D" w:rsidRPr="002C12D2" w:rsidRDefault="00F47F5D" w:rsidP="00F47F5D">
            <w:pPr>
              <w:jc w:val="center"/>
              <w:rPr>
                <w:rFonts w:ascii="Arial" w:hAnsi="Arial" w:cs="Arial"/>
                <w:color w:val="323E4F" w:themeColor="text2" w:themeShade="BF"/>
                <w:lang w:val="el-GR"/>
              </w:rPr>
            </w:pPr>
          </w:p>
        </w:tc>
        <w:tc>
          <w:tcPr>
            <w:tcW w:w="2688" w:type="dxa"/>
            <w:vAlign w:val="center"/>
          </w:tcPr>
          <w:p w:rsidR="00F47F5D" w:rsidRPr="002C12D2" w:rsidRDefault="00F47F5D" w:rsidP="00F47F5D">
            <w:pPr>
              <w:jc w:val="center"/>
              <w:rPr>
                <w:rFonts w:ascii="Arial" w:hAnsi="Arial" w:cs="Arial"/>
                <w:color w:val="323E4F" w:themeColor="text2" w:themeShade="BF"/>
                <w:lang w:val="el-GR"/>
              </w:rPr>
            </w:pPr>
          </w:p>
        </w:tc>
      </w:tr>
      <w:tr w:rsidR="002C12D2" w:rsidRPr="002C12D2" w:rsidTr="000958E4">
        <w:trPr>
          <w:trHeight w:val="62"/>
        </w:trPr>
        <w:tc>
          <w:tcPr>
            <w:tcW w:w="2835" w:type="dxa"/>
          </w:tcPr>
          <w:p w:rsidR="00F47F5D" w:rsidRPr="002C12D2" w:rsidRDefault="002C12D2" w:rsidP="00F47F5D">
            <w:pPr>
              <w:jc w:val="center"/>
              <w:rPr>
                <w:rFonts w:ascii="Arial" w:hAnsi="Arial" w:cs="Arial"/>
                <w:color w:val="323E4F" w:themeColor="text2" w:themeShade="BF"/>
                <w:sz w:val="16"/>
                <w:szCs w:val="16"/>
                <w:lang w:val="el-GR"/>
              </w:rPr>
            </w:pPr>
            <w:r w:rsidRPr="002C12D2">
              <w:rPr>
                <w:rFonts w:ascii="Arial" w:hAnsi="Arial" w:cs="Arial"/>
                <w:color w:val="323E4F" w:themeColor="text2" w:themeShade="BF"/>
                <w:sz w:val="16"/>
                <w:szCs w:val="16"/>
                <w:lang w:val="el-GR"/>
              </w:rPr>
              <w:t>Υπογραφή</w:t>
            </w:r>
          </w:p>
        </w:tc>
        <w:tc>
          <w:tcPr>
            <w:tcW w:w="2688" w:type="dxa"/>
          </w:tcPr>
          <w:p w:rsidR="00F47F5D" w:rsidRPr="002C12D2" w:rsidRDefault="002C12D2" w:rsidP="00F47F5D">
            <w:pPr>
              <w:jc w:val="center"/>
              <w:rPr>
                <w:rFonts w:ascii="Arial" w:hAnsi="Arial" w:cs="Arial"/>
                <w:color w:val="323E4F" w:themeColor="text2" w:themeShade="BF"/>
                <w:sz w:val="16"/>
                <w:szCs w:val="16"/>
                <w:lang w:val="el-GR"/>
              </w:rPr>
            </w:pPr>
            <w:r w:rsidRPr="002C12D2">
              <w:rPr>
                <w:rFonts w:ascii="Arial" w:hAnsi="Arial" w:cs="Arial"/>
                <w:color w:val="323E4F" w:themeColor="text2" w:themeShade="BF"/>
                <w:sz w:val="16"/>
                <w:szCs w:val="16"/>
                <w:lang w:val="el-GR"/>
              </w:rPr>
              <w:t>Υπογραφή</w:t>
            </w:r>
          </w:p>
        </w:tc>
      </w:tr>
    </w:tbl>
    <w:p w:rsidR="001214A9" w:rsidRPr="002C12D2" w:rsidRDefault="001214A9" w:rsidP="001214A9">
      <w:pPr>
        <w:rPr>
          <w:rFonts w:ascii="Arial" w:hAnsi="Arial" w:cs="Arial"/>
          <w:lang w:val="el-GR"/>
        </w:rPr>
      </w:pPr>
    </w:p>
    <w:sectPr w:rsidR="001214A9" w:rsidRPr="002C12D2" w:rsidSect="00177DE2">
      <w:headerReference w:type="default" r:id="rId8"/>
      <w:footerReference w:type="even" r:id="rId9"/>
      <w:footerReference w:type="default" r:id="rId10"/>
      <w:pgSz w:w="11906" w:h="16838"/>
      <w:pgMar w:top="2104" w:right="1274" w:bottom="1417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71F" w:rsidRDefault="0051371F">
      <w:r>
        <w:separator/>
      </w:r>
    </w:p>
  </w:endnote>
  <w:endnote w:type="continuationSeparator" w:id="0">
    <w:p w:rsidR="0051371F" w:rsidRDefault="00513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847" w:rsidRDefault="00C933CB">
    <w:pPr>
      <w:pStyle w:val="Footer"/>
    </w:pPr>
    <w:r>
      <w:rPr>
        <w:noProof/>
        <w:lang w:val="el-GR" w:eastAsia="el-GR"/>
      </w:rPr>
      <w:drawing>
        <wp:inline distT="0" distB="0" distL="0" distR="0">
          <wp:extent cx="5758180" cy="815340"/>
          <wp:effectExtent l="0" t="0" r="0" b="0"/>
          <wp:docPr id="16" name="Picture 16" descr="Hellas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2" descr="Hellas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l-GR" w:eastAsia="el-GR"/>
      </w:rPr>
      <w:drawing>
        <wp:inline distT="0" distB="0" distL="0" distR="0">
          <wp:extent cx="5758180" cy="815340"/>
          <wp:effectExtent l="0" t="0" r="0" b="0"/>
          <wp:docPr id="17" name="Picture 17" descr="Hellas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3" descr="Hellas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847" w:rsidRDefault="00C933CB" w:rsidP="00C42038">
    <w:pPr>
      <w:pStyle w:val="Footer"/>
      <w:tabs>
        <w:tab w:val="clear" w:pos="9072"/>
        <w:tab w:val="right" w:pos="10440"/>
      </w:tabs>
      <w:ind w:left="-1417" w:right="-1368"/>
    </w:pPr>
    <w:r>
      <w:rPr>
        <w:noProof/>
        <w:lang w:val="el-GR" w:eastAsia="el-GR"/>
      </w:rPr>
      <w:drawing>
        <wp:inline distT="0" distB="0" distL="0" distR="0">
          <wp:extent cx="7760335" cy="1103630"/>
          <wp:effectExtent l="0" t="0" r="0" b="0"/>
          <wp:docPr id="18" name="Picture 18" descr="Hellas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4" descr="Hellas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0335" cy="1103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71F" w:rsidRDefault="0051371F">
      <w:r>
        <w:separator/>
      </w:r>
    </w:p>
  </w:footnote>
  <w:footnote w:type="continuationSeparator" w:id="0">
    <w:p w:rsidR="0051371F" w:rsidRDefault="005137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847" w:rsidRPr="00752EB1" w:rsidRDefault="006026A7" w:rsidP="006838BE">
    <w:pPr>
      <w:pStyle w:val="Header"/>
      <w:rPr>
        <w:lang w:val="el-GR"/>
      </w:rPr>
    </w:pPr>
    <w:r>
      <w:rPr>
        <w:noProof/>
        <w:lang w:val="el-GR" w:eastAsia="el-GR"/>
      </w:rPr>
      <w:drawing>
        <wp:anchor distT="0" distB="0" distL="114300" distR="114300" simplePos="0" relativeHeight="251664384" behindDoc="0" locked="0" layoutInCell="1" allowOverlap="1" wp14:anchorId="5A594D63" wp14:editId="2EFAB23F">
          <wp:simplePos x="0" y="0"/>
          <wp:positionH relativeFrom="margin">
            <wp:align>left</wp:align>
          </wp:positionH>
          <wp:positionV relativeFrom="paragraph">
            <wp:posOffset>284226</wp:posOffset>
          </wp:positionV>
          <wp:extent cx="1905000" cy="733425"/>
          <wp:effectExtent l="0" t="0" r="0" b="952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rkas Hellas Group (300x77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77DE2" w:rsidRPr="00B87F8B"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C4CCCB0" wp14:editId="09555C39">
              <wp:simplePos x="0" y="0"/>
              <wp:positionH relativeFrom="page">
                <wp:posOffset>5189855</wp:posOffset>
              </wp:positionH>
              <wp:positionV relativeFrom="page">
                <wp:posOffset>552450</wp:posOffset>
              </wp:positionV>
              <wp:extent cx="1152525" cy="228600"/>
              <wp:effectExtent l="0" t="0" r="9525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25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7F8B" w:rsidRPr="00B87F8B" w:rsidRDefault="00B87F8B" w:rsidP="00B87F8B">
                          <w:pPr>
                            <w:spacing w:before="12"/>
                            <w:ind w:left="72"/>
                            <w:rPr>
                              <w:rFonts w:ascii="Arial" w:hAnsi="Arial" w:cs="Arial"/>
                              <w:b/>
                            </w:rPr>
                          </w:pPr>
                          <w:proofErr w:type="gramStart"/>
                          <w:r w:rsidRPr="00B87F8B">
                            <w:rPr>
                              <w:rFonts w:ascii="Arial" w:hAnsi="Arial" w:cs="Arial"/>
                              <w:b/>
                              <w:color w:val="FFFFFF"/>
                            </w:rPr>
                            <w:t>IT</w:t>
                          </w:r>
                          <w:proofErr w:type="gramEnd"/>
                          <w:r w:rsidRPr="00B87F8B">
                            <w:rPr>
                              <w:rFonts w:ascii="Arial" w:hAnsi="Arial" w:cs="Arial"/>
                              <w:b/>
                              <w:color w:val="FFFFFF"/>
                            </w:rPr>
                            <w:t xml:space="preserve"> Department</w:t>
                          </w:r>
                        </w:p>
                        <w:p w:rsidR="00B87F8B" w:rsidRDefault="00B87F8B" w:rsidP="00B87F8B">
                          <w:pPr>
                            <w:spacing w:before="203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4CCCB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408.65pt;margin-top:43.5pt;width:90.7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" filled="f" stroked="f">
              <v:textbox inset="0,0,0,0">
                <w:txbxContent>
                  <w:p w:rsidR="00B87F8B" w:rsidRPr="00B87F8B" w:rsidRDefault="00B87F8B" w:rsidP="00B87F8B">
                    <w:pPr>
                      <w:spacing w:before="12"/>
                      <w:ind w:left="72"/>
                      <w:rPr>
                        <w:rFonts w:ascii="Arial" w:hAnsi="Arial" w:cs="Arial"/>
                        <w:b/>
                      </w:rPr>
                    </w:pPr>
                    <w:proofErr w:type="gramStart"/>
                    <w:r w:rsidRPr="00B87F8B">
                      <w:rPr>
                        <w:rFonts w:ascii="Arial" w:hAnsi="Arial" w:cs="Arial"/>
                        <w:b/>
                        <w:color w:val="FFFFFF"/>
                      </w:rPr>
                      <w:t>IT</w:t>
                    </w:r>
                    <w:proofErr w:type="gramEnd"/>
                    <w:r w:rsidRPr="00B87F8B">
                      <w:rPr>
                        <w:rFonts w:ascii="Arial" w:hAnsi="Arial" w:cs="Arial"/>
                        <w:b/>
                        <w:color w:val="FFFFFF"/>
                      </w:rPr>
                      <w:t xml:space="preserve"> Department</w:t>
                    </w:r>
                  </w:p>
                  <w:p w:rsidR="00B87F8B" w:rsidRDefault="00B87F8B" w:rsidP="00B87F8B">
                    <w:pPr>
                      <w:spacing w:before="203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177DE2" w:rsidRPr="00B87F8B">
      <w:rPr>
        <w:noProof/>
        <w:lang w:val="el-GR" w:eastAsia="el-GR"/>
      </w:rPr>
      <w:drawing>
        <wp:anchor distT="0" distB="0" distL="0" distR="0" simplePos="0" relativeHeight="251661312" behindDoc="1" locked="0" layoutInCell="1" allowOverlap="1" wp14:anchorId="76A74800" wp14:editId="0A8215A0">
          <wp:simplePos x="0" y="0"/>
          <wp:positionH relativeFrom="page">
            <wp:posOffset>4518051</wp:posOffset>
          </wp:positionH>
          <wp:positionV relativeFrom="page">
            <wp:posOffset>537184</wp:posOffset>
          </wp:positionV>
          <wp:extent cx="2366645" cy="257175"/>
          <wp:effectExtent l="0" t="0" r="0" b="0"/>
          <wp:wrapNone/>
          <wp:docPr id="1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366645" cy="25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933CB">
      <w:rPr>
        <w:noProof/>
        <w:lang w:val="el-GR" w:eastAsia="el-G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-417195</wp:posOffset>
              </wp:positionH>
              <wp:positionV relativeFrom="paragraph">
                <wp:posOffset>346710</wp:posOffset>
              </wp:positionV>
              <wp:extent cx="2506345" cy="930275"/>
              <wp:effectExtent l="6350" t="13335" r="11430" b="889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6345" cy="930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838BE" w:rsidRDefault="006838B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-32.85pt;margin-top:27.3pt;width:197.35pt;height:73.25pt;z-index:251659264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" strokecolor="white" strokeweight="0">
              <v:textbox style="mso-fit-shape-to-text:t">
                <w:txbxContent>
                  <w:p w:rsidR="006838BE" w:rsidRDefault="006838BE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306469"/>
    <w:multiLevelType w:val="hybridMultilevel"/>
    <w:tmpl w:val="DA6298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038"/>
    <w:rsid w:val="00011255"/>
    <w:rsid w:val="00026D64"/>
    <w:rsid w:val="000355AF"/>
    <w:rsid w:val="00047DC1"/>
    <w:rsid w:val="00051513"/>
    <w:rsid w:val="00051941"/>
    <w:rsid w:val="00052A4F"/>
    <w:rsid w:val="00062745"/>
    <w:rsid w:val="000849A3"/>
    <w:rsid w:val="00090BF5"/>
    <w:rsid w:val="000913E0"/>
    <w:rsid w:val="000958E4"/>
    <w:rsid w:val="00095ADB"/>
    <w:rsid w:val="000B7634"/>
    <w:rsid w:val="000C1073"/>
    <w:rsid w:val="000D230D"/>
    <w:rsid w:val="000F26EF"/>
    <w:rsid w:val="000F5B12"/>
    <w:rsid w:val="001214A9"/>
    <w:rsid w:val="00124513"/>
    <w:rsid w:val="00133B8D"/>
    <w:rsid w:val="00136F0E"/>
    <w:rsid w:val="00143045"/>
    <w:rsid w:val="00146076"/>
    <w:rsid w:val="00170772"/>
    <w:rsid w:val="00170DCA"/>
    <w:rsid w:val="00177DE2"/>
    <w:rsid w:val="00181687"/>
    <w:rsid w:val="00197246"/>
    <w:rsid w:val="001A0789"/>
    <w:rsid w:val="001F0DC0"/>
    <w:rsid w:val="001F173D"/>
    <w:rsid w:val="001F5F91"/>
    <w:rsid w:val="00201EC1"/>
    <w:rsid w:val="002101A7"/>
    <w:rsid w:val="0021509B"/>
    <w:rsid w:val="00221F29"/>
    <w:rsid w:val="002667F0"/>
    <w:rsid w:val="00270326"/>
    <w:rsid w:val="0029550C"/>
    <w:rsid w:val="00296F2A"/>
    <w:rsid w:val="002A5E0D"/>
    <w:rsid w:val="002A623B"/>
    <w:rsid w:val="002C12D2"/>
    <w:rsid w:val="002C2975"/>
    <w:rsid w:val="002E30A3"/>
    <w:rsid w:val="002E4A4D"/>
    <w:rsid w:val="002E4B7A"/>
    <w:rsid w:val="002E7B45"/>
    <w:rsid w:val="002F1F9B"/>
    <w:rsid w:val="002F54C0"/>
    <w:rsid w:val="00303BF7"/>
    <w:rsid w:val="00307474"/>
    <w:rsid w:val="00317B8A"/>
    <w:rsid w:val="00320C98"/>
    <w:rsid w:val="00331633"/>
    <w:rsid w:val="00352911"/>
    <w:rsid w:val="00352FFD"/>
    <w:rsid w:val="00365DF9"/>
    <w:rsid w:val="00387240"/>
    <w:rsid w:val="0039761B"/>
    <w:rsid w:val="003B313D"/>
    <w:rsid w:val="003B3343"/>
    <w:rsid w:val="003B4EE2"/>
    <w:rsid w:val="003B518B"/>
    <w:rsid w:val="003C2B7A"/>
    <w:rsid w:val="003D0CB3"/>
    <w:rsid w:val="003D4D18"/>
    <w:rsid w:val="003E3D64"/>
    <w:rsid w:val="003F737A"/>
    <w:rsid w:val="00405129"/>
    <w:rsid w:val="00412057"/>
    <w:rsid w:val="00424461"/>
    <w:rsid w:val="004429AF"/>
    <w:rsid w:val="00454215"/>
    <w:rsid w:val="004753B0"/>
    <w:rsid w:val="00476F01"/>
    <w:rsid w:val="004940A8"/>
    <w:rsid w:val="004B7BD5"/>
    <w:rsid w:val="004D2225"/>
    <w:rsid w:val="004E11C2"/>
    <w:rsid w:val="004E6A7D"/>
    <w:rsid w:val="004F2FE1"/>
    <w:rsid w:val="00506C53"/>
    <w:rsid w:val="00506D8E"/>
    <w:rsid w:val="00507A47"/>
    <w:rsid w:val="0051371F"/>
    <w:rsid w:val="005268D6"/>
    <w:rsid w:val="005310A6"/>
    <w:rsid w:val="00533DF0"/>
    <w:rsid w:val="00551A58"/>
    <w:rsid w:val="00594897"/>
    <w:rsid w:val="005A271C"/>
    <w:rsid w:val="005A3DAB"/>
    <w:rsid w:val="005B0F6F"/>
    <w:rsid w:val="005E6EC7"/>
    <w:rsid w:val="005F2481"/>
    <w:rsid w:val="005F2FAA"/>
    <w:rsid w:val="005F6DB0"/>
    <w:rsid w:val="006011FD"/>
    <w:rsid w:val="006026A7"/>
    <w:rsid w:val="00614038"/>
    <w:rsid w:val="006374DE"/>
    <w:rsid w:val="0066166C"/>
    <w:rsid w:val="00674E05"/>
    <w:rsid w:val="00682DFD"/>
    <w:rsid w:val="006838BE"/>
    <w:rsid w:val="0068517B"/>
    <w:rsid w:val="006A0F1F"/>
    <w:rsid w:val="006A1453"/>
    <w:rsid w:val="007124E4"/>
    <w:rsid w:val="007161D5"/>
    <w:rsid w:val="0073148F"/>
    <w:rsid w:val="00736398"/>
    <w:rsid w:val="00752EB1"/>
    <w:rsid w:val="007603FD"/>
    <w:rsid w:val="007848E7"/>
    <w:rsid w:val="0079224A"/>
    <w:rsid w:val="007B198E"/>
    <w:rsid w:val="007C11CD"/>
    <w:rsid w:val="007D070B"/>
    <w:rsid w:val="007D1F11"/>
    <w:rsid w:val="007F1842"/>
    <w:rsid w:val="007F305E"/>
    <w:rsid w:val="00810F77"/>
    <w:rsid w:val="00812DA2"/>
    <w:rsid w:val="0081647D"/>
    <w:rsid w:val="00816847"/>
    <w:rsid w:val="0082609F"/>
    <w:rsid w:val="008314BC"/>
    <w:rsid w:val="00834B0A"/>
    <w:rsid w:val="00851172"/>
    <w:rsid w:val="00864DFD"/>
    <w:rsid w:val="008753F0"/>
    <w:rsid w:val="008757EA"/>
    <w:rsid w:val="008A719A"/>
    <w:rsid w:val="008C104A"/>
    <w:rsid w:val="008D714E"/>
    <w:rsid w:val="009017AD"/>
    <w:rsid w:val="00904B34"/>
    <w:rsid w:val="0091261A"/>
    <w:rsid w:val="0091335A"/>
    <w:rsid w:val="00927EA6"/>
    <w:rsid w:val="00947636"/>
    <w:rsid w:val="009535E0"/>
    <w:rsid w:val="0097066E"/>
    <w:rsid w:val="00974D3D"/>
    <w:rsid w:val="00976076"/>
    <w:rsid w:val="00977172"/>
    <w:rsid w:val="009E60C2"/>
    <w:rsid w:val="009E68C5"/>
    <w:rsid w:val="00A02EFF"/>
    <w:rsid w:val="00A344B9"/>
    <w:rsid w:val="00A4095C"/>
    <w:rsid w:val="00A52F1E"/>
    <w:rsid w:val="00A57DA6"/>
    <w:rsid w:val="00A82F27"/>
    <w:rsid w:val="00A91614"/>
    <w:rsid w:val="00A944C8"/>
    <w:rsid w:val="00A94E13"/>
    <w:rsid w:val="00AB4E76"/>
    <w:rsid w:val="00AD6023"/>
    <w:rsid w:val="00AE0105"/>
    <w:rsid w:val="00AF5AB5"/>
    <w:rsid w:val="00AF7889"/>
    <w:rsid w:val="00B017EE"/>
    <w:rsid w:val="00B01D0F"/>
    <w:rsid w:val="00B21818"/>
    <w:rsid w:val="00B25861"/>
    <w:rsid w:val="00B318C3"/>
    <w:rsid w:val="00B343D7"/>
    <w:rsid w:val="00B349B0"/>
    <w:rsid w:val="00B47CD5"/>
    <w:rsid w:val="00B6314E"/>
    <w:rsid w:val="00B87F8B"/>
    <w:rsid w:val="00B9627C"/>
    <w:rsid w:val="00BC5BD2"/>
    <w:rsid w:val="00BE29F5"/>
    <w:rsid w:val="00BF35E3"/>
    <w:rsid w:val="00C208AE"/>
    <w:rsid w:val="00C42038"/>
    <w:rsid w:val="00C634FC"/>
    <w:rsid w:val="00C91450"/>
    <w:rsid w:val="00C933CB"/>
    <w:rsid w:val="00C96515"/>
    <w:rsid w:val="00CA16AB"/>
    <w:rsid w:val="00CA4EBE"/>
    <w:rsid w:val="00CA5D12"/>
    <w:rsid w:val="00CC2232"/>
    <w:rsid w:val="00CC7249"/>
    <w:rsid w:val="00CF1AC3"/>
    <w:rsid w:val="00CF2DDB"/>
    <w:rsid w:val="00D01A14"/>
    <w:rsid w:val="00D01F11"/>
    <w:rsid w:val="00D07267"/>
    <w:rsid w:val="00D16B54"/>
    <w:rsid w:val="00D2184F"/>
    <w:rsid w:val="00D231DA"/>
    <w:rsid w:val="00D4610D"/>
    <w:rsid w:val="00D62C2C"/>
    <w:rsid w:val="00D8228D"/>
    <w:rsid w:val="00D8419E"/>
    <w:rsid w:val="00DA01CE"/>
    <w:rsid w:val="00DA6A37"/>
    <w:rsid w:val="00DD0B3C"/>
    <w:rsid w:val="00DD11F1"/>
    <w:rsid w:val="00DD5335"/>
    <w:rsid w:val="00DE4870"/>
    <w:rsid w:val="00DF0A37"/>
    <w:rsid w:val="00DF31EC"/>
    <w:rsid w:val="00DF5A0B"/>
    <w:rsid w:val="00E039C3"/>
    <w:rsid w:val="00E13861"/>
    <w:rsid w:val="00E21486"/>
    <w:rsid w:val="00E34D2C"/>
    <w:rsid w:val="00E35A56"/>
    <w:rsid w:val="00E44040"/>
    <w:rsid w:val="00E64E65"/>
    <w:rsid w:val="00E86D36"/>
    <w:rsid w:val="00E90E1D"/>
    <w:rsid w:val="00EA34F4"/>
    <w:rsid w:val="00EA5E47"/>
    <w:rsid w:val="00EB03FC"/>
    <w:rsid w:val="00EC195C"/>
    <w:rsid w:val="00ED13E7"/>
    <w:rsid w:val="00EE3CD2"/>
    <w:rsid w:val="00EF06D8"/>
    <w:rsid w:val="00F021C9"/>
    <w:rsid w:val="00F17795"/>
    <w:rsid w:val="00F34AC2"/>
    <w:rsid w:val="00F36AF1"/>
    <w:rsid w:val="00F47F5D"/>
    <w:rsid w:val="00F5752E"/>
    <w:rsid w:val="00F628B2"/>
    <w:rsid w:val="00F71406"/>
    <w:rsid w:val="00F7673A"/>
    <w:rsid w:val="00F82EFD"/>
    <w:rsid w:val="00FA1632"/>
    <w:rsid w:val="00FB54FC"/>
    <w:rsid w:val="00FB6EBB"/>
    <w:rsid w:val="00FC5D26"/>
    <w:rsid w:val="00FD1EDD"/>
    <w:rsid w:val="00FD2575"/>
    <w:rsid w:val="00FD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5:chartTrackingRefBased/>
  <w15:docId w15:val="{FF2B25D2-5E75-42F7-B15D-9DA6739C2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49A3"/>
    <w:rPr>
      <w:rFonts w:eastAsia="SimSu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4203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4203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810F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10F77"/>
    <w:rPr>
      <w:rFonts w:ascii="Segoe UI" w:eastAsia="SimSun" w:hAnsi="Segoe UI" w:cs="Segoe UI"/>
      <w:sz w:val="18"/>
      <w:szCs w:val="18"/>
      <w:lang w:val="en-US" w:eastAsia="zh-CN"/>
    </w:rPr>
  </w:style>
  <w:style w:type="table" w:styleId="TableGrid">
    <w:name w:val="Table Grid"/>
    <w:basedOn w:val="TableNormal"/>
    <w:rsid w:val="00307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7F5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7B198E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7B198E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AF5AB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3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45CDAB7E7C54470A06635CAB28E3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AC747-BF73-4242-95F9-3E8A9FFFDF6B}"/>
      </w:docPartPr>
      <w:docPartBody>
        <w:p w:rsidR="002C03D2" w:rsidRDefault="00CC063B" w:rsidP="00CC063B">
          <w:pPr>
            <w:pStyle w:val="D45CDAB7E7C54470A06635CAB28E33CE"/>
          </w:pPr>
          <w:r w:rsidRPr="00126329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05C"/>
    <w:rsid w:val="000577E8"/>
    <w:rsid w:val="002C03D2"/>
    <w:rsid w:val="0064205C"/>
    <w:rsid w:val="00CC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063B"/>
    <w:rPr>
      <w:color w:val="808080"/>
    </w:rPr>
  </w:style>
  <w:style w:type="paragraph" w:customStyle="1" w:styleId="5B4E73DB5A0C413B82C703080B8C3932">
    <w:name w:val="5B4E73DB5A0C413B82C703080B8C3932"/>
    <w:rsid w:val="0064205C"/>
  </w:style>
  <w:style w:type="paragraph" w:customStyle="1" w:styleId="2F535CEA4F584B158083CDB62F891723">
    <w:name w:val="2F535CEA4F584B158083CDB62F891723"/>
    <w:rsid w:val="00CC063B"/>
  </w:style>
  <w:style w:type="paragraph" w:customStyle="1" w:styleId="146B78CAA2D14E6286ED84F2681508F4">
    <w:name w:val="146B78CAA2D14E6286ED84F2681508F4"/>
    <w:rsid w:val="00CC063B"/>
  </w:style>
  <w:style w:type="paragraph" w:customStyle="1" w:styleId="D45CDAB7E7C54470A06635CAB28E33CE">
    <w:name w:val="D45CDAB7E7C54470A06635CAB28E33CE"/>
    <w:rsid w:val="00CC06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EB1AF-21E3-4CD2-91C9-178EBDCF3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D3C58B38.dotm</Template>
  <TotalTime>1</TotalTime>
  <Pages>1</Pages>
  <Words>244</Words>
  <Characters>1318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Arkas</Company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 Tulunay</dc:creator>
  <cp:keywords/>
  <cp:lastModifiedBy>Maria KALLERGI</cp:lastModifiedBy>
  <cp:revision>2</cp:revision>
  <cp:lastPrinted>2019-01-30T12:56:00Z</cp:lastPrinted>
  <dcterms:created xsi:type="dcterms:W3CDTF">2019-08-07T11:52:00Z</dcterms:created>
  <dcterms:modified xsi:type="dcterms:W3CDTF">2019-08-07T11:52:00Z</dcterms:modified>
</cp:coreProperties>
</file>