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672" w:rsidRDefault="00166672" w:rsidP="004F3E69">
      <w:pPr>
        <w:jc w:val="center"/>
        <w:rPr>
          <w:b/>
          <w:bCs/>
          <w:color w:val="1F3864" w:themeColor="accent5" w:themeShade="80"/>
          <w:sz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166672" w:rsidRDefault="00166672" w:rsidP="004F3E69">
      <w:pPr>
        <w:jc w:val="center"/>
        <w:rPr>
          <w:b/>
          <w:bCs/>
          <w:color w:val="1F3864" w:themeColor="accent5" w:themeShade="80"/>
          <w:sz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166672" w:rsidRDefault="00166672" w:rsidP="004F3E69">
      <w:pPr>
        <w:jc w:val="center"/>
        <w:rPr>
          <w:b/>
          <w:bCs/>
          <w:color w:val="1F3864" w:themeColor="accent5" w:themeShade="80"/>
          <w:sz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166672" w:rsidRDefault="006E218B" w:rsidP="00166672">
      <w:pPr>
        <w:jc w:val="center"/>
        <w:rPr>
          <w:b/>
          <w:color w:val="1F4E79" w:themeColor="accent1" w:themeShade="80"/>
          <w:sz w:val="28"/>
          <w:szCs w:val="28"/>
          <w:u w:val="single"/>
        </w:rPr>
      </w:pPr>
      <w:r w:rsidRPr="00166672">
        <w:rPr>
          <w:b/>
          <w:color w:val="1F4E79" w:themeColor="accent1" w:themeShade="80"/>
          <w:sz w:val="28"/>
          <w:szCs w:val="28"/>
          <w:u w:val="single"/>
        </w:rPr>
        <w:t>Έντυπο Συγκατάθεσης Επεξεργασίας</w:t>
      </w:r>
      <w:r w:rsidR="004F3E69" w:rsidRPr="00166672">
        <w:rPr>
          <w:b/>
          <w:color w:val="1F4E79" w:themeColor="accent1" w:themeShade="80"/>
          <w:sz w:val="28"/>
          <w:szCs w:val="28"/>
          <w:u w:val="single"/>
        </w:rPr>
        <w:t xml:space="preserve"> και κατάθεσης </w:t>
      </w:r>
      <w:r w:rsidR="00166672" w:rsidRPr="00166672">
        <w:rPr>
          <w:b/>
          <w:color w:val="1F4E79" w:themeColor="accent1" w:themeShade="80"/>
          <w:sz w:val="28"/>
          <w:szCs w:val="28"/>
          <w:u w:val="single"/>
        </w:rPr>
        <w:t>Προσωπικών Δεδομένων</w:t>
      </w:r>
      <w:r w:rsidR="00166672" w:rsidRPr="00166672">
        <w:rPr>
          <w:b/>
          <w:color w:val="1F4E79" w:themeColor="accent1" w:themeShade="80"/>
          <w:sz w:val="28"/>
          <w:szCs w:val="28"/>
          <w:u w:val="single"/>
        </w:rPr>
        <w:t xml:space="preserve"> </w:t>
      </w:r>
    </w:p>
    <w:p w:rsidR="006E218B" w:rsidRPr="00166672" w:rsidRDefault="004F3E69" w:rsidP="00166672">
      <w:pPr>
        <w:jc w:val="center"/>
        <w:rPr>
          <w:b/>
          <w:color w:val="1F4E79" w:themeColor="accent1" w:themeShade="80"/>
          <w:sz w:val="28"/>
          <w:szCs w:val="28"/>
          <w:u w:val="single"/>
        </w:rPr>
      </w:pPr>
      <w:bookmarkStart w:id="0" w:name="_GoBack"/>
      <w:r w:rsidRPr="00166672">
        <w:rPr>
          <w:b/>
          <w:color w:val="1F4E79" w:themeColor="accent1" w:themeShade="80"/>
          <w:sz w:val="28"/>
          <w:szCs w:val="28"/>
          <w:u w:val="single"/>
        </w:rPr>
        <w:t xml:space="preserve">στην </w:t>
      </w:r>
      <w:r w:rsidR="00166672">
        <w:rPr>
          <w:b/>
          <w:color w:val="1F4E79" w:themeColor="accent1" w:themeShade="80"/>
          <w:sz w:val="28"/>
          <w:szCs w:val="28"/>
          <w:u w:val="single"/>
        </w:rPr>
        <w:t xml:space="preserve"> </w:t>
      </w:r>
      <w:r w:rsidR="00906095" w:rsidRPr="00166672">
        <w:rPr>
          <w:b/>
          <w:color w:val="1F4E79" w:themeColor="accent1" w:themeShade="80"/>
          <w:sz w:val="28"/>
          <w:szCs w:val="28"/>
          <w:u w:val="single"/>
        </w:rPr>
        <w:t>«</w:t>
      </w:r>
      <w:r w:rsidRPr="00166672">
        <w:rPr>
          <w:b/>
          <w:color w:val="1F4E79" w:themeColor="accent1" w:themeShade="80"/>
          <w:sz w:val="28"/>
          <w:szCs w:val="28"/>
          <w:u w:val="single"/>
        </w:rPr>
        <w:t>ALLIANZ</w:t>
      </w:r>
      <w:r w:rsidR="00906095" w:rsidRPr="00166672">
        <w:rPr>
          <w:b/>
          <w:color w:val="1F4E79" w:themeColor="accent1" w:themeShade="80"/>
          <w:sz w:val="28"/>
          <w:szCs w:val="28"/>
          <w:u w:val="single"/>
        </w:rPr>
        <w:t xml:space="preserve"> ΕΛΛΑΣ ΑΝΩΝΥΜΗ ΑΣΦΑ</w:t>
      </w:r>
      <w:r w:rsidR="003C5581" w:rsidRPr="00166672">
        <w:rPr>
          <w:b/>
          <w:color w:val="1F4E79" w:themeColor="accent1" w:themeShade="80"/>
          <w:sz w:val="28"/>
          <w:szCs w:val="28"/>
          <w:u w:val="single"/>
        </w:rPr>
        <w:t>Λ</w:t>
      </w:r>
      <w:r w:rsidR="00906095" w:rsidRPr="00166672">
        <w:rPr>
          <w:b/>
          <w:color w:val="1F4E79" w:themeColor="accent1" w:themeShade="80"/>
          <w:sz w:val="28"/>
          <w:szCs w:val="28"/>
          <w:u w:val="single"/>
        </w:rPr>
        <w:t>ΙΣΤΙΚΗ ΕΤΑΙΡΕΙΑ»</w:t>
      </w:r>
      <w:r w:rsidRPr="00166672">
        <w:rPr>
          <w:b/>
          <w:color w:val="1F4E79" w:themeColor="accent1" w:themeShade="80"/>
          <w:sz w:val="28"/>
          <w:szCs w:val="28"/>
          <w:u w:val="single"/>
        </w:rPr>
        <w:t xml:space="preserve"> </w:t>
      </w:r>
      <w:r w:rsidR="006E218B" w:rsidRPr="00166672">
        <w:rPr>
          <w:b/>
          <w:color w:val="1F4E79" w:themeColor="accent1" w:themeShade="80"/>
          <w:sz w:val="28"/>
          <w:szCs w:val="28"/>
          <w:u w:val="single"/>
        </w:rPr>
        <w:t xml:space="preserve"> </w:t>
      </w:r>
    </w:p>
    <w:p w:rsidR="002D432B" w:rsidRPr="00166672" w:rsidRDefault="00DA62D4" w:rsidP="00166672">
      <w:pPr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</w:pPr>
      <w:r w:rsidRPr="00166672"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166672" w:rsidRPr="00166672"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  <w:t>[</w:t>
      </w:r>
      <w:r w:rsidRPr="00166672"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  <w:t>Σ</w:t>
      </w:r>
      <w:r w:rsidR="002D432B" w:rsidRPr="00166672"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  <w:t>υμπληρώνεται για κάθε νέα αίτηση ένταξης στο Εταιρικό ασφαλιστήριο.</w:t>
      </w:r>
      <w:r w:rsidR="00166672" w:rsidRPr="00166672">
        <w:rPr>
          <w:bCs/>
          <w:i/>
          <w:color w:val="1F4E79" w:themeColor="accent1" w:themeShade="80"/>
          <w:spacing w:val="10"/>
          <w:sz w:val="18"/>
          <w:szCs w:val="1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</w:rPr>
        <w:t>]</w:t>
      </w:r>
    </w:p>
    <w:bookmarkEnd w:id="0"/>
    <w:p w:rsidR="002D432B" w:rsidRPr="00DA62D4" w:rsidRDefault="002D432B" w:rsidP="002D432B">
      <w:pPr>
        <w:rPr>
          <w:b/>
          <w:bCs/>
          <w:color w:val="1F3864" w:themeColor="accent5" w:themeShade="80"/>
        </w:rPr>
      </w:pPr>
    </w:p>
    <w:p w:rsidR="00AE1A09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Ο/Η ___________________________________________________________________</w:t>
      </w:r>
    </w:p>
    <w:p w:rsidR="006E218B" w:rsidRPr="00DA62D4" w:rsidRDefault="004F3E69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Δ</w:t>
      </w:r>
      <w:r w:rsidR="006E218B" w:rsidRPr="00DA62D4">
        <w:rPr>
          <w:color w:val="1F3864" w:themeColor="accent5" w:themeShade="80"/>
        </w:rPr>
        <w:t>ηλώνω ότι δίνω την ελεύθερη, συγκεκριμένη, ρητή και με πλήρη επίγνωση</w:t>
      </w:r>
      <w:r w:rsidRPr="00DA62D4">
        <w:rPr>
          <w:color w:val="1F3864" w:themeColor="accent5" w:themeShade="80"/>
        </w:rPr>
        <w:t xml:space="preserve"> </w:t>
      </w:r>
      <w:r w:rsidR="006E218B" w:rsidRPr="00DA62D4">
        <w:rPr>
          <w:color w:val="1F3864" w:themeColor="accent5" w:themeShade="80"/>
        </w:rPr>
        <w:t xml:space="preserve">συγκατάθεση μου </w:t>
      </w:r>
      <w:r w:rsidRPr="00DA62D4">
        <w:rPr>
          <w:color w:val="1F3864" w:themeColor="accent5" w:themeShade="80"/>
        </w:rPr>
        <w:t>στο</w:t>
      </w:r>
      <w:r w:rsidR="006E218B" w:rsidRPr="00DA62D4">
        <w:rPr>
          <w:color w:val="1F3864" w:themeColor="accent5" w:themeShade="80"/>
        </w:rPr>
        <w:t xml:space="preserve"> </w:t>
      </w:r>
      <w:r w:rsidR="00F8129E">
        <w:rPr>
          <w:color w:val="1F3864" w:themeColor="accent5" w:themeShade="80"/>
          <w:lang w:val="en-US"/>
        </w:rPr>
        <w:t>H</w:t>
      </w:r>
      <w:r w:rsidR="00F8129E" w:rsidRPr="00F8129E">
        <w:rPr>
          <w:color w:val="1F3864" w:themeColor="accent5" w:themeShade="80"/>
        </w:rPr>
        <w:t>.</w:t>
      </w:r>
      <w:r w:rsidR="00F8129E">
        <w:rPr>
          <w:color w:val="1F3864" w:themeColor="accent5" w:themeShade="80"/>
          <w:lang w:val="en-US"/>
        </w:rPr>
        <w:t>R</w:t>
      </w:r>
      <w:r w:rsidR="00F8129E" w:rsidRPr="00F8129E">
        <w:rPr>
          <w:color w:val="1F3864" w:themeColor="accent5" w:themeShade="80"/>
        </w:rPr>
        <w:t xml:space="preserve">. </w:t>
      </w:r>
      <w:r w:rsidR="00166672">
        <w:rPr>
          <w:color w:val="1F3864" w:themeColor="accent5" w:themeShade="80"/>
          <w:lang w:val="en-US"/>
        </w:rPr>
        <w:t>Department</w:t>
      </w:r>
      <w:r w:rsidR="00166672" w:rsidRPr="00166672">
        <w:rPr>
          <w:color w:val="1F3864" w:themeColor="accent5" w:themeShade="80"/>
        </w:rPr>
        <w:t xml:space="preserve"> </w:t>
      </w:r>
      <w:r w:rsidR="00F8129E">
        <w:rPr>
          <w:color w:val="1F3864" w:themeColor="accent5" w:themeShade="80"/>
        </w:rPr>
        <w:t>και</w:t>
      </w:r>
      <w:r w:rsidR="00507F20">
        <w:rPr>
          <w:color w:val="1F3864" w:themeColor="accent5" w:themeShade="80"/>
        </w:rPr>
        <w:t>/ή</w:t>
      </w:r>
      <w:r w:rsidR="00F8129E">
        <w:rPr>
          <w:color w:val="1F3864" w:themeColor="accent5" w:themeShade="80"/>
        </w:rPr>
        <w:t xml:space="preserve"> στο</w:t>
      </w:r>
      <w:r w:rsidR="006E218B" w:rsidRPr="00DA62D4">
        <w:rPr>
          <w:color w:val="1F3864" w:themeColor="accent5" w:themeShade="80"/>
        </w:rPr>
        <w:t xml:space="preserve"> Purchasing Dep</w:t>
      </w:r>
      <w:r w:rsidR="00166672">
        <w:rPr>
          <w:color w:val="1F3864" w:themeColor="accent5" w:themeShade="80"/>
          <w:lang w:val="en-US"/>
        </w:rPr>
        <w:t>ar</w:t>
      </w:r>
      <w:r w:rsidR="006E218B" w:rsidRPr="00DA62D4">
        <w:rPr>
          <w:color w:val="1F3864" w:themeColor="accent5" w:themeShade="80"/>
        </w:rPr>
        <w:t>t</w:t>
      </w:r>
      <w:r w:rsidR="00166672">
        <w:rPr>
          <w:color w:val="1F3864" w:themeColor="accent5" w:themeShade="80"/>
          <w:lang w:val="en-US"/>
        </w:rPr>
        <w:t>ment</w:t>
      </w:r>
      <w:r w:rsidR="006E218B" w:rsidRPr="00DA62D4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</w:rPr>
        <w:t>της</w:t>
      </w:r>
      <w:r w:rsidR="006E218B" w:rsidRPr="00DA62D4">
        <w:rPr>
          <w:color w:val="1F3864" w:themeColor="accent5" w:themeShade="80"/>
        </w:rPr>
        <w:t xml:space="preserve">  </w:t>
      </w:r>
      <w:r w:rsidR="00166672">
        <w:rPr>
          <w:b/>
          <w:color w:val="1F3864" w:themeColor="accent5" w:themeShade="80"/>
          <w:lang w:val="en-US"/>
        </w:rPr>
        <w:t>ARKAS</w:t>
      </w:r>
      <w:r w:rsidR="00166672" w:rsidRPr="00166672">
        <w:rPr>
          <w:b/>
          <w:color w:val="1F3864" w:themeColor="accent5" w:themeShade="80"/>
        </w:rPr>
        <w:t xml:space="preserve"> </w:t>
      </w:r>
      <w:r w:rsidR="00166672">
        <w:rPr>
          <w:b/>
          <w:color w:val="1F3864" w:themeColor="accent5" w:themeShade="80"/>
          <w:lang w:val="en-US"/>
        </w:rPr>
        <w:t>HELLAS</w:t>
      </w:r>
      <w:r w:rsidR="00166672" w:rsidRPr="00166672">
        <w:rPr>
          <w:b/>
          <w:color w:val="1F3864" w:themeColor="accent5" w:themeShade="80"/>
        </w:rPr>
        <w:t xml:space="preserve"> </w:t>
      </w:r>
      <w:r w:rsidR="00166672">
        <w:rPr>
          <w:b/>
          <w:color w:val="1F3864" w:themeColor="accent5" w:themeShade="80"/>
          <w:lang w:val="en-US"/>
        </w:rPr>
        <w:t>GROUP</w:t>
      </w:r>
      <w:r w:rsidR="006E218B" w:rsidRPr="00DA62D4">
        <w:rPr>
          <w:color w:val="1F3864" w:themeColor="accent5" w:themeShade="80"/>
        </w:rPr>
        <w:t xml:space="preserve"> όπως συλλέγει, φυλάσσει και επεξεργάζεται τα Δεδομένα Προσωπικού Χαρακτήρα (Προσωπικά Δεδομένα) που με αφορούν, σύμφωνα με τον Γενικό Κανονισμό Προστασίας Δεδομένων ΕΕ 2016/679 και την εκάστοτε εν ισχύ εθνική Νομοθεσία, όπως αυτά εκάστοτε τροποποιούνται</w:t>
      </w:r>
      <w:r w:rsidR="00166672" w:rsidRPr="00166672">
        <w:rPr>
          <w:color w:val="1F3864" w:themeColor="accent5" w:themeShade="80"/>
        </w:rPr>
        <w:t>,</w:t>
      </w:r>
      <w:r w:rsidR="006E218B" w:rsidRPr="00DA62D4">
        <w:rPr>
          <w:color w:val="1F3864" w:themeColor="accent5" w:themeShade="80"/>
        </w:rPr>
        <w:t xml:space="preserve"> ώστε προκειμένου να με εξυπηρετήσει ,να συλλέγει τα δικαιολογητικά(Ιατρικές γνωματεύσεις , παραπεμπτικά και Τιμολόγια) ,</w:t>
      </w:r>
      <w:r w:rsidR="00166672">
        <w:rPr>
          <w:color w:val="1F3864" w:themeColor="accent5" w:themeShade="80"/>
        </w:rPr>
        <w:t xml:space="preserve"> </w:t>
      </w:r>
      <w:r w:rsidR="006E218B" w:rsidRPr="00DA62D4">
        <w:rPr>
          <w:color w:val="1F3864" w:themeColor="accent5" w:themeShade="80"/>
        </w:rPr>
        <w:t xml:space="preserve">ετοιμάζει τον φάκελο δικαιολογητικών και εν τέλει 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</w:rPr>
        <w:t xml:space="preserve">να τα </w:t>
      </w:r>
      <w:r w:rsidR="006E218B" w:rsidRPr="00DA62D4">
        <w:rPr>
          <w:color w:val="1F3864" w:themeColor="accent5" w:themeShade="80"/>
        </w:rPr>
        <w:t xml:space="preserve">καταθέτει στην </w:t>
      </w:r>
      <w:r w:rsidR="00906095" w:rsidRPr="00DA62D4">
        <w:rPr>
          <w:b/>
          <w:color w:val="1F3864" w:themeColor="accent5" w:themeShade="80"/>
        </w:rPr>
        <w:t>«</w:t>
      </w:r>
      <w:r w:rsidR="006E218B" w:rsidRPr="00DA62D4">
        <w:rPr>
          <w:b/>
          <w:color w:val="1F3864" w:themeColor="accent5" w:themeShade="80"/>
          <w:lang w:val="en-US"/>
        </w:rPr>
        <w:t>ALLIANZ</w:t>
      </w:r>
      <w:r w:rsidR="00906095" w:rsidRPr="00DA62D4">
        <w:rPr>
          <w:b/>
          <w:color w:val="1F3864" w:themeColor="accent5" w:themeShade="80"/>
        </w:rPr>
        <w:t xml:space="preserve"> ΕΛΛΑΣ ΑΝΩΝΥΜΗ ΑΣΦΑΛΙΣΤΙΚΗ ΕΤΑΙΡΕΙΑ»</w:t>
      </w:r>
      <w:r w:rsidR="006E218B" w:rsidRPr="00DA62D4">
        <w:rPr>
          <w:color w:val="1F3864" w:themeColor="accent5" w:themeShade="80"/>
        </w:rPr>
        <w:t xml:space="preserve"> ,</w:t>
      </w:r>
      <w:r w:rsidR="00166672">
        <w:rPr>
          <w:color w:val="1F3864" w:themeColor="accent5" w:themeShade="80"/>
        </w:rPr>
        <w:t xml:space="preserve"> </w:t>
      </w:r>
      <w:r w:rsidR="006E218B" w:rsidRPr="00DA62D4">
        <w:rPr>
          <w:color w:val="1F3864" w:themeColor="accent5" w:themeShade="80"/>
        </w:rPr>
        <w:t>ώστε να μπορέσω να</w:t>
      </w:r>
      <w:r w:rsidR="00166672">
        <w:rPr>
          <w:color w:val="1F3864" w:themeColor="accent5" w:themeShade="80"/>
        </w:rPr>
        <w:t xml:space="preserve"> εισπράξω το ποσό της αποζημίωση</w:t>
      </w:r>
      <w:r w:rsidR="006E218B" w:rsidRPr="00DA62D4">
        <w:rPr>
          <w:color w:val="1F3864" w:themeColor="accent5" w:themeShade="80"/>
        </w:rPr>
        <w:t>ς που μου αναλογεί από το Εταιρικό Πρόγραμμα Ασφάλισης στην προαναφερθείσα ασφαλιστική εταιρεία.</w:t>
      </w:r>
    </w:p>
    <w:p w:rsidR="006E218B" w:rsidRPr="005041F7" w:rsidRDefault="006E218B" w:rsidP="00166672">
      <w:pPr>
        <w:pStyle w:val="ListParagraph"/>
        <w:numPr>
          <w:ilvl w:val="0"/>
          <w:numId w:val="1"/>
        </w:numPr>
        <w:jc w:val="both"/>
        <w:rPr>
          <w:b/>
          <w:bCs/>
          <w:color w:val="1F3864" w:themeColor="accent5" w:themeShade="80"/>
        </w:rPr>
      </w:pPr>
      <w:r w:rsidRPr="005041F7">
        <w:rPr>
          <w:b/>
          <w:bCs/>
          <w:color w:val="1F3864" w:themeColor="accent5" w:themeShade="80"/>
        </w:rPr>
        <w:t>Έχω ενημερωθεί ότι:</w:t>
      </w:r>
    </w:p>
    <w:p w:rsidR="002D432B" w:rsidRPr="00DA62D4" w:rsidRDefault="006E218B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 xml:space="preserve">- </w:t>
      </w:r>
      <w:r w:rsidR="00166672">
        <w:rPr>
          <w:color w:val="1F3864" w:themeColor="accent5" w:themeShade="80"/>
        </w:rPr>
        <w:t xml:space="preserve">Η </w:t>
      </w:r>
      <w:r w:rsidR="00166672">
        <w:rPr>
          <w:color w:val="1F3864" w:themeColor="accent5" w:themeShade="80"/>
          <w:lang w:val="en-US"/>
        </w:rPr>
        <w:t>ARKAS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HELLAS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GROUP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</w:rPr>
        <w:t>θ</w:t>
      </w:r>
      <w:r w:rsidRPr="00DA62D4">
        <w:rPr>
          <w:color w:val="1F3864" w:themeColor="accent5" w:themeShade="80"/>
        </w:rPr>
        <w:t>α συλλέγει, φυλάσσει και επεξεργάζεται σε ηλεκτρονική ή έντυπη μορφή Προσωπικά Δεδομένα που με αφορούν, για το χρονικό διάστημα που απαιτείται</w:t>
      </w:r>
      <w:r w:rsidR="00CB4F5D" w:rsidRPr="00DA62D4">
        <w:rPr>
          <w:color w:val="1F3864" w:themeColor="accent5" w:themeShade="80"/>
        </w:rPr>
        <w:t xml:space="preserve"> </w:t>
      </w:r>
      <w:r w:rsidRPr="00DA62D4">
        <w:rPr>
          <w:color w:val="1F3864" w:themeColor="accent5" w:themeShade="80"/>
        </w:rPr>
        <w:t>, ανάλογα με την περίπτωση</w:t>
      </w:r>
      <w:r w:rsidR="00CB4F5D" w:rsidRPr="00DA62D4">
        <w:rPr>
          <w:color w:val="1F3864" w:themeColor="accent5" w:themeShade="80"/>
        </w:rPr>
        <w:t xml:space="preserve">. </w:t>
      </w:r>
    </w:p>
    <w:p w:rsidR="006E218B" w:rsidRPr="00DA62D4" w:rsidRDefault="00CB4F5D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-Τα δικαιολογητικά κατατίθενται σε πρωτότυπη</w:t>
      </w:r>
      <w:r w:rsidR="004F3E69" w:rsidRPr="00DA62D4">
        <w:rPr>
          <w:color w:val="1F3864" w:themeColor="accent5" w:themeShade="80"/>
        </w:rPr>
        <w:t xml:space="preserve"> μορφή στην ασφαλιστική μέσω </w:t>
      </w:r>
      <w:r w:rsidRPr="00DA62D4">
        <w:rPr>
          <w:color w:val="1F3864" w:themeColor="accent5" w:themeShade="80"/>
        </w:rPr>
        <w:t>το</w:t>
      </w:r>
      <w:r w:rsidR="004F3E69" w:rsidRPr="00DA62D4">
        <w:rPr>
          <w:color w:val="1F3864" w:themeColor="accent5" w:themeShade="80"/>
        </w:rPr>
        <w:t>υ</w:t>
      </w:r>
      <w:r w:rsidRPr="00DA62D4">
        <w:rPr>
          <w:color w:val="1F3864" w:themeColor="accent5" w:themeShade="80"/>
        </w:rPr>
        <w:t xml:space="preserve"> </w:t>
      </w:r>
      <w:r w:rsidRPr="00DA62D4">
        <w:rPr>
          <w:color w:val="1F3864" w:themeColor="accent5" w:themeShade="80"/>
          <w:lang w:val="en-US"/>
        </w:rPr>
        <w:t>Purchasing</w:t>
      </w:r>
      <w:r w:rsidRPr="00DA62D4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Department</w:t>
      </w:r>
      <w:r w:rsidR="004F3E69" w:rsidRPr="00DA62D4">
        <w:rPr>
          <w:color w:val="1F3864" w:themeColor="accent5" w:themeShade="80"/>
        </w:rPr>
        <w:t xml:space="preserve"> το οποίο </w:t>
      </w:r>
      <w:r w:rsidRPr="00DA62D4">
        <w:rPr>
          <w:color w:val="1F3864" w:themeColor="accent5" w:themeShade="80"/>
        </w:rPr>
        <w:t xml:space="preserve"> δύναται να διατηρεί στο </w:t>
      </w:r>
      <w:r w:rsidR="003F3EDC" w:rsidRPr="00DA62D4">
        <w:rPr>
          <w:color w:val="1F3864" w:themeColor="accent5" w:themeShade="80"/>
        </w:rPr>
        <w:t>ε</w:t>
      </w:r>
      <w:r w:rsidRPr="00DA62D4">
        <w:rPr>
          <w:color w:val="1F3864" w:themeColor="accent5" w:themeShade="80"/>
        </w:rPr>
        <w:t>ιδικά διαμορφωμένο αρχείο του, στο οποίο δεν υπάρχει πρόσβαση από κανένα τρίτο πρόσωπο,  αντίγραφο των προαναφερθέντων δικαιολογητικών.</w:t>
      </w:r>
    </w:p>
    <w:p w:rsidR="006E218B" w:rsidRPr="00DA62D4" w:rsidRDefault="00CB4F5D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Τ</w:t>
      </w:r>
      <w:r w:rsidR="006E218B" w:rsidRPr="00DA62D4">
        <w:rPr>
          <w:color w:val="1F3864" w:themeColor="accent5" w:themeShade="80"/>
        </w:rPr>
        <w:t>α δεδομένα αυτά μπορεί να είναι: ονοματεπώνυμο, αριθμός ταυτότητας και/ή διαβατηρίου ,ΑΜΚΑ, τηλέφωνο, τηλεομοιότυπο, ταχυδρομική διεύθυνση, ηλεκτρονική διεύθυνση και διεύθυνση κατοικίας,</w:t>
      </w:r>
      <w:r w:rsidRPr="00DA62D4">
        <w:rPr>
          <w:color w:val="1F3864" w:themeColor="accent5" w:themeShade="80"/>
        </w:rPr>
        <w:t xml:space="preserve"> </w:t>
      </w:r>
      <w:r w:rsidR="00A16F1F" w:rsidRPr="00DA62D4">
        <w:rPr>
          <w:color w:val="1F3864" w:themeColor="accent5" w:themeShade="80"/>
        </w:rPr>
        <w:t>ΑΦΜ</w:t>
      </w:r>
      <w:r w:rsidR="006E218B" w:rsidRPr="00DA62D4">
        <w:rPr>
          <w:color w:val="1F3864" w:themeColor="accent5" w:themeShade="80"/>
        </w:rPr>
        <w:t xml:space="preserve">, ιατρικές γνωματεύσεις, τιμολόγια ιατρικών επισκέψεων σε ιδιώτες ιατρούς ή σε κλινικές και εν γένει οποιοδήποτε δικαιολογητικό χρειαστεί από την Ασφαλιστική </w:t>
      </w:r>
      <w:r w:rsidRPr="00DA62D4">
        <w:rPr>
          <w:color w:val="1F3864" w:themeColor="accent5" w:themeShade="80"/>
        </w:rPr>
        <w:t>εταιρεία</w:t>
      </w:r>
      <w:r w:rsidR="006E218B" w:rsidRPr="00DA62D4">
        <w:rPr>
          <w:color w:val="1F3864" w:themeColor="accent5" w:themeShade="80"/>
        </w:rPr>
        <w:t xml:space="preserve"> για την αποζημίωση</w:t>
      </w:r>
      <w:r w:rsidRPr="00DA62D4">
        <w:rPr>
          <w:color w:val="1F3864" w:themeColor="accent5" w:themeShade="80"/>
        </w:rPr>
        <w:t xml:space="preserve"> μου.</w:t>
      </w:r>
    </w:p>
    <w:p w:rsidR="00FC4001" w:rsidRPr="00DA62D4" w:rsidRDefault="00CB4F5D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 xml:space="preserve">- Ο λόγος που η συλλογή των δικαιολογητικών γίνεται από </w:t>
      </w:r>
      <w:r w:rsidR="00507F20">
        <w:rPr>
          <w:color w:val="1F3864" w:themeColor="accent5" w:themeShade="80"/>
        </w:rPr>
        <w:t xml:space="preserve">το </w:t>
      </w:r>
      <w:r w:rsidR="00166672">
        <w:rPr>
          <w:color w:val="1F3864" w:themeColor="accent5" w:themeShade="80"/>
        </w:rPr>
        <w:t>Purchasing Department</w:t>
      </w:r>
      <w:r w:rsidR="002D1750" w:rsidRPr="00DA62D4">
        <w:rPr>
          <w:color w:val="1F3864" w:themeColor="accent5" w:themeShade="80"/>
        </w:rPr>
        <w:t xml:space="preserve"> ε</w:t>
      </w:r>
      <w:r w:rsidRPr="00DA62D4">
        <w:rPr>
          <w:color w:val="1F3864" w:themeColor="accent5" w:themeShade="80"/>
        </w:rPr>
        <w:t>ίναι καταρχάς η δική μου άμεση εξυπηρέτηση</w:t>
      </w:r>
      <w:r w:rsidR="002D1750" w:rsidRPr="00DA62D4">
        <w:rPr>
          <w:color w:val="1F3864" w:themeColor="accent5" w:themeShade="80"/>
        </w:rPr>
        <w:t xml:space="preserve"> (αποφεύγοντας την χρονοβόρα διαδικασία υποβολής)</w:t>
      </w:r>
      <w:r w:rsidRPr="00DA62D4">
        <w:rPr>
          <w:color w:val="1F3864" w:themeColor="accent5" w:themeShade="80"/>
        </w:rPr>
        <w:t xml:space="preserve"> και επίσης </w:t>
      </w:r>
      <w:r w:rsidR="002D1750" w:rsidRPr="00DA62D4">
        <w:rPr>
          <w:color w:val="1F3864" w:themeColor="accent5" w:themeShade="80"/>
        </w:rPr>
        <w:t>η δυνατότητα παρακολούθησης χρεώσεων και πιστώσεων  του εταιρικού ασφαλιστικού προγράμματος</w:t>
      </w:r>
      <w:r w:rsidR="004F3E69" w:rsidRPr="00DA62D4">
        <w:rPr>
          <w:color w:val="1F3864" w:themeColor="accent5" w:themeShade="80"/>
        </w:rPr>
        <w:t>,</w:t>
      </w:r>
      <w:r w:rsidR="00166672" w:rsidRPr="00166672">
        <w:rPr>
          <w:color w:val="1F3864" w:themeColor="accent5" w:themeShade="80"/>
        </w:rPr>
        <w:t xml:space="preserve"> </w:t>
      </w:r>
      <w:r w:rsidR="004F3E69" w:rsidRPr="00DA62D4">
        <w:rPr>
          <w:color w:val="1F3864" w:themeColor="accent5" w:themeShade="80"/>
        </w:rPr>
        <w:t xml:space="preserve">η έρευνα και στατιστική ανάλυση </w:t>
      </w:r>
      <w:r w:rsidR="002D1750" w:rsidRPr="00DA62D4">
        <w:rPr>
          <w:color w:val="1F3864" w:themeColor="accent5" w:themeShade="80"/>
        </w:rPr>
        <w:t>ώστε να αποφευχθεί καταχρηστική χρήση του εν λόγω προγράμματος.</w:t>
      </w:r>
    </w:p>
    <w:p w:rsidR="00605C06" w:rsidRDefault="00FC4001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</w:t>
      </w:r>
      <w:r w:rsidR="002D1750" w:rsidRPr="00DA62D4">
        <w:rPr>
          <w:color w:val="1F3864" w:themeColor="accent5" w:themeShade="80"/>
        </w:rPr>
        <w:t xml:space="preserve"> </w:t>
      </w:r>
      <w:r w:rsidR="007774BC" w:rsidRPr="00DA62D4">
        <w:rPr>
          <w:color w:val="1F3864" w:themeColor="accent5" w:themeShade="80"/>
        </w:rPr>
        <w:t>Κατά</w:t>
      </w:r>
      <w:r w:rsidR="00760027" w:rsidRPr="00DA62D4">
        <w:rPr>
          <w:color w:val="1F3864" w:themeColor="accent5" w:themeShade="80"/>
        </w:rPr>
        <w:t xml:space="preserve"> την αίτηση ένταξης μου στο</w:t>
      </w:r>
      <w:r w:rsidR="007774BC" w:rsidRPr="00DA62D4">
        <w:rPr>
          <w:color w:val="1F3864" w:themeColor="accent5" w:themeShade="80"/>
        </w:rPr>
        <w:t xml:space="preserve"> εν λόγω ασφαλιστικό εταιρικό πρόγραμμα, </w:t>
      </w:r>
      <w:r w:rsidR="00760027" w:rsidRPr="00DA62D4">
        <w:rPr>
          <w:color w:val="1F3864" w:themeColor="accent5" w:themeShade="80"/>
        </w:rPr>
        <w:t xml:space="preserve">και προκειμένου να κατατεθεί υπογεγραμμένη και σφραγισμένη η αίτηση μου από την </w:t>
      </w:r>
      <w:r w:rsidR="00166672">
        <w:rPr>
          <w:color w:val="1F3864" w:themeColor="accent5" w:themeShade="80"/>
          <w:lang w:val="en-US"/>
        </w:rPr>
        <w:t>ARKAS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HELLAS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GROUP</w:t>
      </w:r>
      <w:r w:rsidR="00166672" w:rsidRPr="00166672">
        <w:rPr>
          <w:color w:val="1F3864" w:themeColor="accent5" w:themeShade="80"/>
        </w:rPr>
        <w:t xml:space="preserve"> </w:t>
      </w:r>
      <w:r w:rsidR="00760027" w:rsidRPr="00DA62D4">
        <w:rPr>
          <w:color w:val="1F3864" w:themeColor="accent5" w:themeShade="80"/>
        </w:rPr>
        <w:t xml:space="preserve">με </w:t>
      </w:r>
      <w:r w:rsidR="00CB7F8E" w:rsidRPr="00DA62D4">
        <w:rPr>
          <w:color w:val="1F3864" w:themeColor="accent5" w:themeShade="80"/>
        </w:rPr>
        <w:t>τελικό</w:t>
      </w:r>
      <w:r w:rsidR="00760027" w:rsidRPr="00DA62D4">
        <w:rPr>
          <w:color w:val="1F3864" w:themeColor="accent5" w:themeShade="80"/>
        </w:rPr>
        <w:t xml:space="preserve"> αποδέκτη την Ασφαλιστική εταιρεία,</w:t>
      </w:r>
      <w:r w:rsidR="00605C06">
        <w:rPr>
          <w:color w:val="1F3864" w:themeColor="accent5" w:themeShade="80"/>
        </w:rPr>
        <w:t xml:space="preserve"> ενδέχεται να</w:t>
      </w:r>
      <w:r w:rsidR="007774BC" w:rsidRPr="00DA62D4">
        <w:rPr>
          <w:color w:val="1F3864" w:themeColor="accent5" w:themeShade="80"/>
        </w:rPr>
        <w:t xml:space="preserve"> επεξεργαστούν προσωπικά μου δεδομένα σχετικά με την υγεία, την </w:t>
      </w:r>
      <w:r w:rsidR="00760027" w:rsidRPr="00DA62D4">
        <w:rPr>
          <w:color w:val="1F3864" w:themeColor="accent5" w:themeShade="80"/>
        </w:rPr>
        <w:t xml:space="preserve">οικογενειακή μου κατάστασή </w:t>
      </w:r>
      <w:r w:rsidR="00CB7F8E" w:rsidRPr="00DA62D4">
        <w:rPr>
          <w:color w:val="1F3864" w:themeColor="accent5" w:themeShade="80"/>
        </w:rPr>
        <w:t xml:space="preserve">κ.α. , </w:t>
      </w:r>
      <w:r w:rsidR="00760027" w:rsidRPr="00DA62D4">
        <w:rPr>
          <w:color w:val="1F3864" w:themeColor="accent5" w:themeShade="80"/>
        </w:rPr>
        <w:t xml:space="preserve">για το λόγο αυτό συναινώ πλήρως </w:t>
      </w:r>
      <w:r w:rsidR="00605C06">
        <w:rPr>
          <w:color w:val="1F3864" w:themeColor="accent5" w:themeShade="80"/>
        </w:rPr>
        <w:t>.</w:t>
      </w:r>
    </w:p>
    <w:p w:rsidR="00E44942" w:rsidRPr="00DA62D4" w:rsidRDefault="00E44942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</w:t>
      </w:r>
      <w:r w:rsidR="00166672" w:rsidRPr="00166672">
        <w:rPr>
          <w:color w:val="1F3864" w:themeColor="accent5" w:themeShade="80"/>
        </w:rPr>
        <w:t xml:space="preserve"> </w:t>
      </w:r>
      <w:r w:rsidRPr="00DA62D4">
        <w:rPr>
          <w:color w:val="1F3864" w:themeColor="accent5" w:themeShade="80"/>
        </w:rPr>
        <w:t xml:space="preserve">Το </w:t>
      </w:r>
      <w:r w:rsidRPr="00DA62D4">
        <w:rPr>
          <w:color w:val="1F3864" w:themeColor="accent5" w:themeShade="80"/>
          <w:lang w:val="en-US"/>
        </w:rPr>
        <w:t>site</w:t>
      </w:r>
      <w:r w:rsidRPr="00DA62D4">
        <w:rPr>
          <w:color w:val="1F3864" w:themeColor="accent5" w:themeShade="80"/>
        </w:rPr>
        <w:t xml:space="preserve"> της Αρχής Προστασίας Δεδομένων Προσωπικού Χαρακτήρα είναι το </w:t>
      </w:r>
      <w:proofErr w:type="spellStart"/>
      <w:r w:rsidRPr="00DA62D4">
        <w:rPr>
          <w:b/>
          <w:color w:val="1F3864" w:themeColor="accent5" w:themeShade="80"/>
          <w:sz w:val="24"/>
          <w:lang w:val="en-US"/>
        </w:rPr>
        <w:t>dpa</w:t>
      </w:r>
      <w:proofErr w:type="spellEnd"/>
      <w:r w:rsidRPr="00DA62D4">
        <w:rPr>
          <w:b/>
          <w:color w:val="1F3864" w:themeColor="accent5" w:themeShade="80"/>
          <w:sz w:val="24"/>
        </w:rPr>
        <w:t>.</w:t>
      </w:r>
      <w:r w:rsidRPr="00DA62D4">
        <w:rPr>
          <w:b/>
          <w:color w:val="1F3864" w:themeColor="accent5" w:themeShade="80"/>
          <w:sz w:val="24"/>
          <w:lang w:val="en-US"/>
        </w:rPr>
        <w:t>gr</w:t>
      </w:r>
    </w:p>
    <w:p w:rsidR="00A14F17" w:rsidRDefault="00FC4001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Τ</w:t>
      </w:r>
      <w:r w:rsidR="006E218B" w:rsidRPr="00DA62D4">
        <w:rPr>
          <w:color w:val="1F3864" w:themeColor="accent5" w:themeShade="80"/>
        </w:rPr>
        <w:t xml:space="preserve">α πιο πάνω Προσωπικά Δεδομένα θα χρησιμοποιούνται μόνο για </w:t>
      </w:r>
      <w:r w:rsidR="004F3E69" w:rsidRPr="00DA62D4">
        <w:rPr>
          <w:color w:val="1F3864" w:themeColor="accent5" w:themeShade="80"/>
        </w:rPr>
        <w:t>την</w:t>
      </w:r>
      <w:r w:rsidR="00542963" w:rsidRPr="00DA62D4">
        <w:rPr>
          <w:color w:val="1F3864" w:themeColor="accent5" w:themeShade="80"/>
        </w:rPr>
        <w:t xml:space="preserve"> </w:t>
      </w:r>
      <w:r w:rsidR="00906095" w:rsidRPr="00DA62D4">
        <w:rPr>
          <w:b/>
          <w:color w:val="1F3864" w:themeColor="accent5" w:themeShade="80"/>
        </w:rPr>
        <w:t>«</w:t>
      </w:r>
      <w:r w:rsidR="00906095" w:rsidRPr="00DA62D4">
        <w:rPr>
          <w:b/>
          <w:color w:val="1F3864" w:themeColor="accent5" w:themeShade="80"/>
          <w:lang w:val="en-US"/>
        </w:rPr>
        <w:t>ALLIANZ</w:t>
      </w:r>
      <w:r w:rsidR="00906095" w:rsidRPr="00DA62D4">
        <w:rPr>
          <w:b/>
          <w:color w:val="1F3864" w:themeColor="accent5" w:themeShade="80"/>
        </w:rPr>
        <w:t xml:space="preserve"> ΕΛΛΑΣ ΑΝΩΝΥΜΗ ΑΣΦΑΛΙΣΤΙΚΗ ΕΤΑΙΡΕΙΑ»</w:t>
      </w:r>
      <w:r w:rsidR="00906095" w:rsidRPr="00DA62D4">
        <w:rPr>
          <w:color w:val="1F3864" w:themeColor="accent5" w:themeShade="80"/>
        </w:rPr>
        <w:t xml:space="preserve"> </w:t>
      </w:r>
      <w:r w:rsidR="00D13670" w:rsidRPr="00DA62D4">
        <w:rPr>
          <w:color w:val="1F3864" w:themeColor="accent5" w:themeShade="80"/>
        </w:rPr>
        <w:t>.</w:t>
      </w:r>
      <w:r w:rsidR="006E218B" w:rsidRPr="00DA62D4">
        <w:rPr>
          <w:color w:val="1F3864" w:themeColor="accent5" w:themeShade="80"/>
        </w:rPr>
        <w:t xml:space="preserve"> </w:t>
      </w:r>
    </w:p>
    <w:p w:rsidR="00605C06" w:rsidRPr="00605C06" w:rsidRDefault="00605C06" w:rsidP="00166672">
      <w:pPr>
        <w:jc w:val="both"/>
        <w:rPr>
          <w:color w:val="1F3864" w:themeColor="accent5" w:themeShade="80"/>
        </w:rPr>
      </w:pPr>
    </w:p>
    <w:p w:rsidR="006E218B" w:rsidRPr="005041F7" w:rsidRDefault="006E218B" w:rsidP="005041F7">
      <w:pPr>
        <w:pStyle w:val="ListParagraph"/>
        <w:numPr>
          <w:ilvl w:val="0"/>
          <w:numId w:val="1"/>
        </w:numPr>
        <w:rPr>
          <w:b/>
          <w:bCs/>
          <w:color w:val="1F3864" w:themeColor="accent5" w:themeShade="80"/>
        </w:rPr>
      </w:pPr>
      <w:r w:rsidRPr="005041F7">
        <w:rPr>
          <w:b/>
          <w:bCs/>
          <w:color w:val="1F3864" w:themeColor="accent5" w:themeShade="80"/>
        </w:rPr>
        <w:t>Κατανοώ ότι έχω τα πιο κάτω δικαιώματα σε σχέση με τα Προσωπικά Δεδομένα που με αφορούν: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ενημέρωσης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πρόσβασης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διόρθωσης ή τροποποίησης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διαγραφής (Δικαίωμα στη λήθη)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περιορισμού επεξεργασίας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γνωστοποίησης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φορητότητας δεδομένων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εναντίωσης στην επεξεργασία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καταγγελίας στην Επίτροπο Προστασίας Δεδομένων Προσωπικού Χαρακτήρα</w:t>
      </w:r>
    </w:p>
    <w:p w:rsidR="006E218B" w:rsidRPr="00DA62D4" w:rsidRDefault="006E218B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- ανάκλησης της δήλωσης συγκατάθεσής μου ανά πάσα στιγμή.</w:t>
      </w:r>
    </w:p>
    <w:p w:rsidR="00542963" w:rsidRPr="00DA62D4" w:rsidRDefault="006E218B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Η ανάκληση της συγκατάθεσης μου δεν θίγει τη νομιμότητα της επεξεργασίας που βασίστη</w:t>
      </w:r>
      <w:r w:rsidR="00542963" w:rsidRPr="00DA62D4">
        <w:rPr>
          <w:color w:val="1F3864" w:themeColor="accent5" w:themeShade="80"/>
        </w:rPr>
        <w:t xml:space="preserve">κε στη συγκατάθεση μου πριν την </w:t>
      </w:r>
      <w:r w:rsidRPr="00DA62D4">
        <w:rPr>
          <w:color w:val="1F3864" w:themeColor="accent5" w:themeShade="80"/>
        </w:rPr>
        <w:t xml:space="preserve">ανάκλησή της. </w:t>
      </w:r>
    </w:p>
    <w:p w:rsidR="006E218B" w:rsidRPr="00DA62D4" w:rsidRDefault="00542963" w:rsidP="00166672">
      <w:pPr>
        <w:jc w:val="both"/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 xml:space="preserve">Σε περίπτωση που  το PURCHASING DEPARTMENT  της 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ARKAS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HELLAS</w:t>
      </w:r>
      <w:r w:rsidR="00166672" w:rsidRPr="00166672">
        <w:rPr>
          <w:color w:val="1F3864" w:themeColor="accent5" w:themeShade="80"/>
        </w:rPr>
        <w:t xml:space="preserve"> </w:t>
      </w:r>
      <w:r w:rsidR="00166672">
        <w:rPr>
          <w:color w:val="1F3864" w:themeColor="accent5" w:themeShade="80"/>
          <w:lang w:val="en-US"/>
        </w:rPr>
        <w:t>GROUP</w:t>
      </w:r>
      <w:r w:rsidR="00166672" w:rsidRPr="00166672">
        <w:rPr>
          <w:color w:val="1F3864" w:themeColor="accent5" w:themeShade="80"/>
        </w:rPr>
        <w:t xml:space="preserve"> </w:t>
      </w:r>
      <w:r w:rsidRPr="00DA62D4">
        <w:rPr>
          <w:color w:val="1F3864" w:themeColor="accent5" w:themeShade="80"/>
        </w:rPr>
        <w:t xml:space="preserve">ως Υπεύθυνο </w:t>
      </w:r>
      <w:r w:rsidR="006E218B" w:rsidRPr="00DA62D4">
        <w:rPr>
          <w:color w:val="1F3864" w:themeColor="accent5" w:themeShade="80"/>
        </w:rPr>
        <w:t>Επεξεργασίας Προσωπικών</w:t>
      </w:r>
      <w:r w:rsidRPr="00DA62D4">
        <w:rPr>
          <w:color w:val="1F3864" w:themeColor="accent5" w:themeShade="80"/>
        </w:rPr>
        <w:t xml:space="preserve"> Δεδομένων έχει έννομο συμφέρον </w:t>
      </w:r>
      <w:r w:rsidR="006E218B" w:rsidRPr="00DA62D4">
        <w:rPr>
          <w:color w:val="1F3864" w:themeColor="accent5" w:themeShade="80"/>
        </w:rPr>
        <w:t>διατήρησης των Προσωπικών Δεδομένων που με αφορούν, το αίτημα μου για ανάκληση κα</w:t>
      </w:r>
      <w:r w:rsidRPr="00DA62D4">
        <w:rPr>
          <w:color w:val="1F3864" w:themeColor="accent5" w:themeShade="80"/>
        </w:rPr>
        <w:t xml:space="preserve">ι/ή διαγραφή τους μπορεί να μην </w:t>
      </w:r>
      <w:r w:rsidR="006E218B" w:rsidRPr="00DA62D4">
        <w:rPr>
          <w:color w:val="1F3864" w:themeColor="accent5" w:themeShade="80"/>
        </w:rPr>
        <w:t>γίνει αποδεκτό.</w:t>
      </w:r>
    </w:p>
    <w:p w:rsidR="006E218B" w:rsidRPr="00DA62D4" w:rsidRDefault="006E218B" w:rsidP="006E218B">
      <w:pPr>
        <w:rPr>
          <w:color w:val="1F3864" w:themeColor="accent5" w:themeShade="80"/>
        </w:rPr>
      </w:pPr>
    </w:p>
    <w:p w:rsidR="008A05C7" w:rsidRPr="00DA62D4" w:rsidRDefault="008A05C7" w:rsidP="006E218B">
      <w:pPr>
        <w:rPr>
          <w:color w:val="1F3864" w:themeColor="accent5" w:themeShade="80"/>
        </w:rPr>
      </w:pPr>
    </w:p>
    <w:p w:rsidR="008A05C7" w:rsidRPr="00DA62D4" w:rsidRDefault="008A05C7" w:rsidP="006E218B">
      <w:pPr>
        <w:rPr>
          <w:color w:val="1F3864" w:themeColor="accent5" w:themeShade="80"/>
        </w:rPr>
      </w:pPr>
    </w:p>
    <w:p w:rsidR="008A05C7" w:rsidRPr="00DA62D4" w:rsidRDefault="00A14F17" w:rsidP="006E218B">
      <w:pPr>
        <w:rPr>
          <w:color w:val="1F3864" w:themeColor="accent5" w:themeShade="80"/>
        </w:rPr>
      </w:pPr>
      <w:r w:rsidRPr="00DA62D4">
        <w:rPr>
          <w:color w:val="1F3864" w:themeColor="accent5" w:themeShade="80"/>
        </w:rPr>
        <w:t>Ημερομηνία:</w:t>
      </w:r>
      <w:r w:rsidR="00BB3E10" w:rsidRPr="00DA62D4">
        <w:rPr>
          <w:color w:val="1F3864" w:themeColor="accent5" w:themeShade="80"/>
        </w:rPr>
        <w:t xml:space="preserve"> ……./……../ 201…….</w:t>
      </w:r>
    </w:p>
    <w:p w:rsidR="00A14F17" w:rsidRPr="00DA62D4" w:rsidRDefault="00A14F17" w:rsidP="006E218B">
      <w:pPr>
        <w:rPr>
          <w:color w:val="1F3864" w:themeColor="accent5" w:themeShade="80"/>
        </w:rPr>
      </w:pPr>
    </w:p>
    <w:p w:rsidR="008A05C7" w:rsidRPr="00DA62D4" w:rsidRDefault="008A05C7" w:rsidP="006E218B">
      <w:pPr>
        <w:rPr>
          <w:color w:val="1F3864" w:themeColor="accent5" w:themeShade="80"/>
        </w:rPr>
      </w:pPr>
    </w:p>
    <w:p w:rsidR="006E218B" w:rsidRPr="006E218B" w:rsidRDefault="006E218B" w:rsidP="006E218B">
      <w:r w:rsidRPr="00DA62D4">
        <w:rPr>
          <w:color w:val="1F3864" w:themeColor="accent5" w:themeShade="80"/>
        </w:rPr>
        <w:t>Υπογραφή</w:t>
      </w:r>
      <w:r w:rsidR="00A14F17" w:rsidRPr="00DA62D4">
        <w:rPr>
          <w:color w:val="1F3864" w:themeColor="accent5" w:themeShade="80"/>
        </w:rPr>
        <w:t xml:space="preserve"> Δηλούντος</w:t>
      </w:r>
      <w:r w:rsidRPr="00DA62D4">
        <w:rPr>
          <w:color w:val="1F3864" w:themeColor="accent5" w:themeShade="80"/>
        </w:rPr>
        <w:t xml:space="preserve">: </w:t>
      </w:r>
      <w:r w:rsidRPr="00DA62D4">
        <w:rPr>
          <w:color w:val="1F3864" w:themeColor="accent5" w:themeShade="80"/>
          <w:lang w:val="en-US"/>
        </w:rPr>
        <w:t xml:space="preserve">                                                                                       </w:t>
      </w:r>
      <w:r>
        <w:rPr>
          <w:lang w:val="en-US"/>
        </w:rPr>
        <w:t xml:space="preserve">               </w:t>
      </w:r>
    </w:p>
    <w:sectPr w:rsidR="006E218B" w:rsidRPr="006E218B" w:rsidSect="00166672">
      <w:headerReference w:type="default" r:id="rId7"/>
      <w:pgSz w:w="11906" w:h="16838"/>
      <w:pgMar w:top="1440" w:right="566" w:bottom="1440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672" w:rsidRDefault="00166672" w:rsidP="00166672">
      <w:pPr>
        <w:spacing w:after="0" w:line="240" w:lineRule="auto"/>
      </w:pPr>
      <w:r>
        <w:separator/>
      </w:r>
    </w:p>
  </w:endnote>
  <w:endnote w:type="continuationSeparator" w:id="0">
    <w:p w:rsidR="00166672" w:rsidRDefault="00166672" w:rsidP="00166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672" w:rsidRDefault="00166672" w:rsidP="00166672">
      <w:pPr>
        <w:spacing w:after="0" w:line="240" w:lineRule="auto"/>
      </w:pPr>
      <w:r>
        <w:separator/>
      </w:r>
    </w:p>
  </w:footnote>
  <w:footnote w:type="continuationSeparator" w:id="0">
    <w:p w:rsidR="00166672" w:rsidRDefault="00166672" w:rsidP="00166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672" w:rsidRDefault="00166672">
    <w:pPr>
      <w:pStyle w:val="Header"/>
    </w:pPr>
    <w:r>
      <w:rPr>
        <w:noProof/>
        <w:lang w:eastAsia="el-GR"/>
      </w:rPr>
      <w:drawing>
        <wp:inline distT="0" distB="0" distL="0" distR="0" wp14:anchorId="509B99C0" wp14:editId="7C663064">
          <wp:extent cx="2047875" cy="921771"/>
          <wp:effectExtent l="0" t="0" r="0" b="0"/>
          <wp:docPr id="15" name="Picture 15">
            <a:extLst xmlns:a="http://schemas.openxmlformats.org/drawingml/2006/main">
              <a:ext uri="{FF2B5EF4-FFF2-40B4-BE49-F238E27FC236}">
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0520" cy="922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84165"/>
    <w:multiLevelType w:val="hybridMultilevel"/>
    <w:tmpl w:val="BAE437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8B"/>
    <w:rsid w:val="000A40D1"/>
    <w:rsid w:val="00166672"/>
    <w:rsid w:val="001B0D4D"/>
    <w:rsid w:val="002D1750"/>
    <w:rsid w:val="002D432B"/>
    <w:rsid w:val="003C5581"/>
    <w:rsid w:val="003F3EDC"/>
    <w:rsid w:val="004F3E69"/>
    <w:rsid w:val="005041F7"/>
    <w:rsid w:val="00507F20"/>
    <w:rsid w:val="00542963"/>
    <w:rsid w:val="00605C06"/>
    <w:rsid w:val="006076B3"/>
    <w:rsid w:val="006E218B"/>
    <w:rsid w:val="00760027"/>
    <w:rsid w:val="007774BC"/>
    <w:rsid w:val="008A05C7"/>
    <w:rsid w:val="00906095"/>
    <w:rsid w:val="00961ACE"/>
    <w:rsid w:val="00A14F17"/>
    <w:rsid w:val="00A16F1F"/>
    <w:rsid w:val="00AE1A09"/>
    <w:rsid w:val="00B83D34"/>
    <w:rsid w:val="00BB3E10"/>
    <w:rsid w:val="00C9710E"/>
    <w:rsid w:val="00CB4F5D"/>
    <w:rsid w:val="00CB7F8E"/>
    <w:rsid w:val="00D13670"/>
    <w:rsid w:val="00D70306"/>
    <w:rsid w:val="00D71303"/>
    <w:rsid w:val="00DA62D4"/>
    <w:rsid w:val="00E44942"/>
    <w:rsid w:val="00EB7F1D"/>
    <w:rsid w:val="00F347AD"/>
    <w:rsid w:val="00F8129E"/>
    <w:rsid w:val="00FB4A4E"/>
    <w:rsid w:val="00FC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5BF276-93C9-4F29-8FD7-6A0DC587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6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41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66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672"/>
  </w:style>
  <w:style w:type="paragraph" w:styleId="Footer">
    <w:name w:val="footer"/>
    <w:basedOn w:val="Normal"/>
    <w:link w:val="FooterChar"/>
    <w:uiPriority w:val="99"/>
    <w:unhideWhenUsed/>
    <w:rsid w:val="001666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36B0289F.dotm</Template>
  <TotalTime>0</TotalTime>
  <Pages>2</Pages>
  <Words>597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 Hellas S.A.</Company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Markos DIAMANTIDIS</dc:creator>
  <cp:keywords/>
  <dc:description/>
  <cp:lastModifiedBy>Maria KALLERGI</cp:lastModifiedBy>
  <cp:revision>2</cp:revision>
  <cp:lastPrinted>2018-10-22T07:18:00Z</cp:lastPrinted>
  <dcterms:created xsi:type="dcterms:W3CDTF">2019-06-28T10:57:00Z</dcterms:created>
  <dcterms:modified xsi:type="dcterms:W3CDTF">2019-06-28T10:57:00Z</dcterms:modified>
</cp:coreProperties>
</file>